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4E3" w:rsidRDefault="00F411FE" w:rsidP="00317201">
      <w:pPr>
        <w:pStyle w:val="HanchyutClaliyut-dafshaar"/>
        <w:tabs>
          <w:tab w:val="left" w:pos="580"/>
        </w:tabs>
        <w:spacing w:before="0"/>
        <w:rPr>
          <w:rFonts w:ascii="DavidMFOBold" w:hAnsi="DavidMFOBold" w:cs="David"/>
          <w:b/>
          <w:bCs/>
          <w:u w:val="single"/>
          <w:rtl/>
        </w:rPr>
      </w:pPr>
      <w:r>
        <w:rPr>
          <w:rFonts w:ascii="DavidMFOBold" w:hAnsi="DavidMFOBold" w:cs="David"/>
          <w:b/>
          <w:bCs/>
          <w:noProof/>
          <w:u w:val="single"/>
          <w:rtl/>
        </w:rPr>
        <w:drawing>
          <wp:anchor distT="0" distB="0" distL="114300" distR="114300" simplePos="0" relativeHeight="251675136" behindDoc="0" locked="0" layoutInCell="1" allowOverlap="1">
            <wp:simplePos x="896620" y="896620"/>
            <wp:positionH relativeFrom="page">
              <wp:align>center</wp:align>
            </wp:positionH>
            <wp:positionV relativeFrom="page">
              <wp:align>center</wp:align>
            </wp:positionV>
            <wp:extent cx="7542000" cy="10663200"/>
            <wp:effectExtent l="0" t="0" r="1905" b="5080"/>
            <wp:wrapSquare wrapText="bothSides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2-MAT-014-8B-SOF-pnimi-net_Page_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2000" cy="1066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17201" w:rsidRDefault="00317201" w:rsidP="00317201">
      <w:pPr>
        <w:pStyle w:val="HanchyutClaliyut-dafshaar"/>
        <w:tabs>
          <w:tab w:val="left" w:pos="580"/>
        </w:tabs>
        <w:spacing w:before="0"/>
        <w:rPr>
          <w:rFonts w:ascii="Calibri" w:hAnsi="Calibri" w:cs="Arial" w:hint="cs"/>
          <w:color w:val="auto"/>
          <w:sz w:val="22"/>
          <w:szCs w:val="22"/>
          <w:rtl/>
        </w:rPr>
      </w:pPr>
    </w:p>
    <w:p w:rsidR="00D636D8" w:rsidRDefault="00D636D8" w:rsidP="00317201">
      <w:pPr>
        <w:pStyle w:val="HanchyutClaliyut-dafshaar"/>
        <w:tabs>
          <w:tab w:val="left" w:pos="580"/>
        </w:tabs>
        <w:spacing w:before="0"/>
        <w:rPr>
          <w:rFonts w:ascii="Calibri" w:hAnsi="Calibri" w:cs="Arial" w:hint="cs"/>
          <w:color w:val="auto"/>
          <w:sz w:val="22"/>
          <w:szCs w:val="22"/>
          <w:rtl/>
        </w:rPr>
      </w:pPr>
    </w:p>
    <w:p w:rsidR="00D636D8" w:rsidRDefault="00D636D8" w:rsidP="00317201">
      <w:pPr>
        <w:pStyle w:val="HanchyutClaliyut-dafshaar"/>
        <w:tabs>
          <w:tab w:val="left" w:pos="580"/>
        </w:tabs>
        <w:spacing w:before="0"/>
        <w:rPr>
          <w:rFonts w:ascii="Calibri" w:hAnsi="Calibri" w:cs="Arial" w:hint="cs"/>
          <w:color w:val="auto"/>
          <w:sz w:val="22"/>
          <w:szCs w:val="22"/>
          <w:rtl/>
        </w:rPr>
      </w:pPr>
    </w:p>
    <w:p w:rsidR="00D636D8" w:rsidRDefault="00D636D8" w:rsidP="00317201">
      <w:pPr>
        <w:pStyle w:val="HanchyutClaliyut-dafshaar"/>
        <w:tabs>
          <w:tab w:val="left" w:pos="580"/>
        </w:tabs>
        <w:spacing w:before="0"/>
        <w:rPr>
          <w:rFonts w:ascii="Calibri" w:hAnsi="Calibri" w:cs="Arial"/>
          <w:color w:val="auto"/>
          <w:sz w:val="22"/>
          <w:szCs w:val="22"/>
          <w:rtl/>
        </w:rPr>
      </w:pPr>
    </w:p>
    <w:p w:rsidR="00317201" w:rsidRPr="008A72BD" w:rsidRDefault="00317201" w:rsidP="00317201">
      <w:pPr>
        <w:pStyle w:val="HanchyutClaliyut-dafshaar"/>
        <w:tabs>
          <w:tab w:val="left" w:pos="580"/>
        </w:tabs>
        <w:spacing w:before="0"/>
        <w:rPr>
          <w:rFonts w:ascii="Calibri" w:hAnsi="Calibri" w:cs="Arial"/>
          <w:color w:val="auto"/>
          <w:sz w:val="22"/>
          <w:szCs w:val="22"/>
          <w:rtl/>
        </w:rPr>
      </w:pPr>
    </w:p>
    <w:tbl>
      <w:tblPr>
        <w:bidiVisual/>
        <w:tblW w:w="0" w:type="auto"/>
        <w:jc w:val="center"/>
        <w:tblBorders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9004"/>
      </w:tblGrid>
      <w:tr w:rsidR="00317201" w:rsidRPr="008A72BD" w:rsidTr="001630A2">
        <w:trPr>
          <w:jc w:val="center"/>
        </w:trPr>
        <w:tc>
          <w:tcPr>
            <w:tcW w:w="9004" w:type="dxa"/>
            <w:shd w:val="clear" w:color="auto" w:fill="D9D9D9"/>
            <w:tcMar>
              <w:right w:w="851" w:type="dxa"/>
            </w:tcMar>
          </w:tcPr>
          <w:p w:rsidR="00317201" w:rsidRPr="008A72BD" w:rsidRDefault="001630A2" w:rsidP="00317201">
            <w:pPr>
              <w:pStyle w:val="HanchyutClaliyut-dafshaar"/>
              <w:tabs>
                <w:tab w:val="left" w:pos="580"/>
              </w:tabs>
              <w:spacing w:before="0"/>
              <w:rPr>
                <w:rFonts w:ascii="Calibri" w:hAnsi="Calibri" w:cs="Arial"/>
                <w:color w:val="auto"/>
                <w:sz w:val="22"/>
                <w:szCs w:val="22"/>
                <w:rtl/>
              </w:rPr>
            </w:pPr>
            <w:r>
              <w:rPr>
                <w:rFonts w:ascii="Calibri" w:hAnsi="Calibri" w:cs="Arial"/>
                <w:color w:val="auto"/>
                <w:sz w:val="22"/>
                <w:szCs w:val="22"/>
              </w:rPr>
              <w:br w:type="page"/>
            </w:r>
          </w:p>
          <w:p w:rsidR="00317201" w:rsidRPr="008A72BD" w:rsidRDefault="00317201" w:rsidP="00317201">
            <w:pPr>
              <w:pStyle w:val="HanchyutClaliyut-dafshaar"/>
              <w:tabs>
                <w:tab w:val="left" w:pos="580"/>
              </w:tabs>
              <w:spacing w:before="0"/>
              <w:rPr>
                <w:rFonts w:ascii="Calibri" w:hAnsi="Calibri" w:cs="Arial"/>
                <w:color w:val="auto"/>
                <w:sz w:val="22"/>
                <w:szCs w:val="22"/>
                <w:rtl/>
              </w:rPr>
            </w:pPr>
          </w:p>
          <w:p w:rsidR="00317201" w:rsidRPr="008A72BD" w:rsidRDefault="00317201" w:rsidP="00317201">
            <w:pPr>
              <w:pStyle w:val="HanchyutClaliyut-dafshaar"/>
              <w:tabs>
                <w:tab w:val="left" w:pos="580"/>
              </w:tabs>
              <w:spacing w:before="0"/>
              <w:rPr>
                <w:rFonts w:ascii="Calibri" w:hAnsi="Calibri" w:cs="Arial"/>
                <w:color w:val="auto"/>
                <w:sz w:val="22"/>
                <w:szCs w:val="22"/>
                <w:rtl/>
              </w:rPr>
            </w:pPr>
          </w:p>
          <w:p w:rsidR="00317201" w:rsidRPr="001630A2" w:rsidRDefault="00317201" w:rsidP="00317201">
            <w:pPr>
              <w:pStyle w:val="HanchyutClaliyut-dafshaar"/>
              <w:tabs>
                <w:tab w:val="left" w:pos="580"/>
              </w:tabs>
              <w:spacing w:before="0"/>
              <w:rPr>
                <w:rFonts w:ascii="Arial" w:hAnsi="Arial" w:cs="Narkisim"/>
                <w:sz w:val="72"/>
                <w:szCs w:val="72"/>
                <w:rtl/>
              </w:rPr>
            </w:pPr>
            <w:r w:rsidRPr="008A72BD">
              <w:rPr>
                <w:rFonts w:ascii="Calibri" w:hAnsi="Calibri" w:cs="Arial"/>
                <w:color w:val="auto"/>
                <w:sz w:val="22"/>
                <w:szCs w:val="22"/>
              </w:rPr>
              <w:br w:type="page"/>
            </w:r>
            <w:r w:rsidRPr="001630A2">
              <w:rPr>
                <w:rFonts w:ascii="Arial" w:hAnsi="Arial" w:cs="Narkisim"/>
                <w:sz w:val="72"/>
                <w:szCs w:val="72"/>
                <w:rtl/>
              </w:rPr>
              <w:t>תלמידים יקרים,</w:t>
            </w:r>
          </w:p>
          <w:p w:rsidR="00317201" w:rsidRPr="008A72BD" w:rsidRDefault="00317201" w:rsidP="00317201">
            <w:pPr>
              <w:pStyle w:val="HanchyutClaliyut-dafshaar"/>
              <w:tabs>
                <w:tab w:val="clear" w:pos="283"/>
                <w:tab w:val="left" w:pos="4920"/>
                <w:tab w:val="left" w:pos="5560"/>
              </w:tabs>
              <w:spacing w:before="0" w:after="454"/>
              <w:jc w:val="both"/>
              <w:rPr>
                <w:rStyle w:val="DavidMFObold"/>
                <w:rFonts w:cs="David"/>
                <w:sz w:val="36"/>
                <w:szCs w:val="36"/>
                <w:rtl/>
              </w:rPr>
            </w:pPr>
          </w:p>
          <w:p w:rsidR="00317201" w:rsidRPr="00972139" w:rsidRDefault="00317201" w:rsidP="00317201">
            <w:pPr>
              <w:autoSpaceDE w:val="0"/>
              <w:autoSpaceDN w:val="0"/>
              <w:adjustRightInd w:val="0"/>
              <w:spacing w:after="340" w:line="380" w:lineRule="atLeast"/>
              <w:ind w:right="2835"/>
              <w:jc w:val="both"/>
              <w:textAlignment w:val="center"/>
              <w:rPr>
                <w:rFonts w:ascii="DavidMFO" w:hAnsi="DavidMFO" w:cs="David"/>
                <w:color w:val="000000"/>
                <w:sz w:val="30"/>
                <w:szCs w:val="30"/>
                <w:rtl/>
                <w:lang w:bidi="ar-SA"/>
              </w:rPr>
            </w:pPr>
            <w:r w:rsidRPr="00972139">
              <w:rPr>
                <w:rFonts w:ascii="DavidMFOBold" w:hAnsi="DavidMFOBold" w:cs="David" w:hint="cs"/>
                <w:b/>
                <w:bCs/>
                <w:color w:val="000000"/>
                <w:sz w:val="30"/>
                <w:szCs w:val="30"/>
                <w:rtl/>
              </w:rPr>
              <w:t>לפניכם</w:t>
            </w:r>
            <w:r w:rsidRPr="00972139">
              <w:rPr>
                <w:rFonts w:ascii="DavidMFOBold" w:hAnsi="DavidMFOBold" w:cs="David" w:hint="cs"/>
                <w:b/>
                <w:bCs/>
                <w:color w:val="000000"/>
                <w:sz w:val="30"/>
                <w:szCs w:val="30"/>
                <w:rtl/>
                <w:lang w:bidi="ar-SA"/>
              </w:rPr>
              <w:t xml:space="preserve"> </w:t>
            </w:r>
            <w:r w:rsidRPr="00972139">
              <w:rPr>
                <w:rFonts w:ascii="DavidMFOBold" w:hAnsi="DavidMFOBold" w:cs="David" w:hint="cs"/>
                <w:b/>
                <w:bCs/>
                <w:color w:val="000000"/>
                <w:sz w:val="30"/>
                <w:szCs w:val="30"/>
                <w:rtl/>
              </w:rPr>
              <w:t>מבחן</w:t>
            </w:r>
            <w:r w:rsidRPr="00972139">
              <w:rPr>
                <w:rFonts w:ascii="DavidMFOBold" w:hAnsi="DavidMFOBold" w:cs="David" w:hint="cs"/>
                <w:b/>
                <w:bCs/>
                <w:color w:val="000000"/>
                <w:sz w:val="30"/>
                <w:szCs w:val="30"/>
                <w:rtl/>
                <w:lang w:bidi="ar-SA"/>
              </w:rPr>
              <w:t xml:space="preserve"> </w:t>
            </w:r>
            <w:r w:rsidRPr="00972139">
              <w:rPr>
                <w:rFonts w:ascii="DavidMFOBold" w:hAnsi="DavidMFOBold" w:cs="David" w:hint="cs"/>
                <w:b/>
                <w:bCs/>
                <w:color w:val="000000"/>
                <w:sz w:val="30"/>
                <w:szCs w:val="30"/>
                <w:rtl/>
              </w:rPr>
              <w:t>במתמטיקה</w:t>
            </w:r>
            <w:r w:rsidRPr="00972139">
              <w:rPr>
                <w:rFonts w:ascii="DavidMFO" w:hAnsi="DavidMFO" w:cs="David" w:hint="cs"/>
                <w:color w:val="000000"/>
                <w:sz w:val="30"/>
                <w:szCs w:val="30"/>
                <w:rtl/>
                <w:lang w:bidi="ar-SA"/>
              </w:rPr>
              <w:t xml:space="preserve">. </w:t>
            </w:r>
          </w:p>
          <w:p w:rsidR="00317201" w:rsidRPr="00972139" w:rsidRDefault="00317201" w:rsidP="00317201">
            <w:pPr>
              <w:autoSpaceDE w:val="0"/>
              <w:autoSpaceDN w:val="0"/>
              <w:adjustRightInd w:val="0"/>
              <w:spacing w:after="340" w:line="380" w:lineRule="atLeast"/>
              <w:ind w:right="2835"/>
              <w:jc w:val="both"/>
              <w:textAlignment w:val="center"/>
              <w:rPr>
                <w:rFonts w:ascii="DavidMFO" w:hAnsi="DavidMFO" w:cs="David"/>
                <w:color w:val="000000"/>
                <w:sz w:val="30"/>
                <w:szCs w:val="30"/>
                <w:rtl/>
                <w:lang w:bidi="ar-SA"/>
              </w:rPr>
            </w:pPr>
            <w:r w:rsidRPr="00972139">
              <w:rPr>
                <w:rFonts w:ascii="DavidMFO" w:hAnsi="DavidMFO" w:cs="David" w:hint="cs"/>
                <w:color w:val="000000"/>
                <w:sz w:val="30"/>
                <w:szCs w:val="30"/>
                <w:rtl/>
              </w:rPr>
              <w:t>לרשותכם</w:t>
            </w:r>
            <w:r w:rsidRPr="00972139">
              <w:rPr>
                <w:rFonts w:ascii="DavidMFO" w:hAnsi="DavidMFO" w:cs="David" w:hint="cs"/>
                <w:color w:val="000000"/>
                <w:sz w:val="30"/>
                <w:szCs w:val="30"/>
                <w:rtl/>
                <w:lang w:bidi="ar-SA"/>
              </w:rPr>
              <w:t xml:space="preserve"> </w:t>
            </w:r>
            <w:r>
              <w:rPr>
                <w:rFonts w:ascii="DavidMFOBold" w:hAnsi="DavidMFOBold" w:cs="David" w:hint="cs"/>
                <w:b/>
                <w:bCs/>
                <w:color w:val="000000"/>
                <w:sz w:val="30"/>
                <w:szCs w:val="30"/>
                <w:rtl/>
              </w:rPr>
              <w:t>90</w:t>
            </w:r>
            <w:r w:rsidRPr="00972139">
              <w:rPr>
                <w:rFonts w:ascii="DavidMFOBold" w:hAnsi="DavidMFOBold" w:cs="David" w:hint="cs"/>
                <w:b/>
                <w:bCs/>
                <w:color w:val="000000"/>
                <w:sz w:val="30"/>
                <w:szCs w:val="30"/>
                <w:rtl/>
                <w:lang w:bidi="ar-SA"/>
              </w:rPr>
              <w:t xml:space="preserve"> </w:t>
            </w:r>
            <w:r w:rsidRPr="00972139">
              <w:rPr>
                <w:rFonts w:ascii="DavidMFOBold" w:hAnsi="DavidMFOBold" w:cs="David" w:hint="cs"/>
                <w:b/>
                <w:bCs/>
                <w:color w:val="000000"/>
                <w:sz w:val="30"/>
                <w:szCs w:val="30"/>
                <w:rtl/>
              </w:rPr>
              <w:t>דקות</w:t>
            </w:r>
            <w:r w:rsidRPr="00972139">
              <w:rPr>
                <w:rFonts w:ascii="DavidMFO" w:hAnsi="DavidMFO" w:cs="David" w:hint="cs"/>
                <w:color w:val="000000"/>
                <w:sz w:val="30"/>
                <w:szCs w:val="30"/>
                <w:rtl/>
                <w:lang w:bidi="ar-SA"/>
              </w:rPr>
              <w:t xml:space="preserve">, </w:t>
            </w:r>
            <w:r w:rsidRPr="00972139">
              <w:rPr>
                <w:rFonts w:ascii="DavidMFO" w:hAnsi="DavidMFO" w:cs="David" w:hint="cs"/>
                <w:color w:val="000000"/>
                <w:sz w:val="30"/>
                <w:szCs w:val="30"/>
                <w:rtl/>
              </w:rPr>
              <w:t>אך</w:t>
            </w:r>
            <w:r w:rsidRPr="00972139">
              <w:rPr>
                <w:rFonts w:ascii="DavidMFO" w:hAnsi="DavidMFO" w:cs="David" w:hint="cs"/>
                <w:color w:val="000000"/>
                <w:sz w:val="30"/>
                <w:szCs w:val="30"/>
                <w:rtl/>
                <w:lang w:bidi="ar-SA"/>
              </w:rPr>
              <w:t xml:space="preserve"> </w:t>
            </w:r>
            <w:r w:rsidRPr="00972139">
              <w:rPr>
                <w:rFonts w:ascii="DavidMFO" w:hAnsi="DavidMFO" w:cs="David" w:hint="cs"/>
                <w:color w:val="000000"/>
                <w:sz w:val="30"/>
                <w:szCs w:val="30"/>
                <w:rtl/>
              </w:rPr>
              <w:t>אם</w:t>
            </w:r>
            <w:r w:rsidRPr="00972139">
              <w:rPr>
                <w:rFonts w:ascii="DavidMFO" w:hAnsi="DavidMFO" w:cs="David" w:hint="cs"/>
                <w:color w:val="000000"/>
                <w:sz w:val="30"/>
                <w:szCs w:val="30"/>
                <w:rtl/>
                <w:lang w:bidi="ar-SA"/>
              </w:rPr>
              <w:t xml:space="preserve"> </w:t>
            </w:r>
            <w:r w:rsidRPr="00972139">
              <w:rPr>
                <w:rFonts w:ascii="DavidMFO" w:hAnsi="DavidMFO" w:cs="David" w:hint="cs"/>
                <w:color w:val="000000"/>
                <w:sz w:val="30"/>
                <w:szCs w:val="30"/>
                <w:rtl/>
              </w:rPr>
              <w:t>תזדקקו</w:t>
            </w:r>
            <w:r w:rsidRPr="00972139">
              <w:rPr>
                <w:rFonts w:ascii="DavidMFO" w:hAnsi="DavidMFO" w:cs="David" w:hint="cs"/>
                <w:color w:val="000000"/>
                <w:sz w:val="30"/>
                <w:szCs w:val="30"/>
                <w:rtl/>
                <w:lang w:bidi="ar-SA"/>
              </w:rPr>
              <w:t xml:space="preserve"> </w:t>
            </w:r>
            <w:r w:rsidRPr="00972139">
              <w:rPr>
                <w:rFonts w:ascii="DavidMFO" w:hAnsi="DavidMFO" w:cs="David" w:hint="cs"/>
                <w:color w:val="000000"/>
                <w:sz w:val="30"/>
                <w:szCs w:val="30"/>
                <w:rtl/>
              </w:rPr>
              <w:t>להארכת</w:t>
            </w:r>
            <w:r w:rsidRPr="00972139">
              <w:rPr>
                <w:rFonts w:ascii="DavidMFO" w:hAnsi="DavidMFO" w:cs="David" w:hint="cs"/>
                <w:color w:val="000000"/>
                <w:sz w:val="30"/>
                <w:szCs w:val="30"/>
                <w:rtl/>
                <w:lang w:bidi="ar-SA"/>
              </w:rPr>
              <w:t xml:space="preserve"> </w:t>
            </w:r>
            <w:r w:rsidRPr="00972139">
              <w:rPr>
                <w:rFonts w:ascii="DavidMFO" w:hAnsi="DavidMFO" w:cs="David" w:hint="cs"/>
                <w:color w:val="000000"/>
                <w:sz w:val="30"/>
                <w:szCs w:val="30"/>
                <w:rtl/>
              </w:rPr>
              <w:t>זמן</w:t>
            </w:r>
            <w:r w:rsidRPr="00972139">
              <w:rPr>
                <w:rFonts w:ascii="DavidMFO" w:hAnsi="DavidMFO" w:cs="David" w:hint="cs"/>
                <w:color w:val="000000"/>
                <w:sz w:val="30"/>
                <w:szCs w:val="30"/>
                <w:rtl/>
                <w:lang w:bidi="ar-SA"/>
              </w:rPr>
              <w:t xml:space="preserve">, </w:t>
            </w:r>
            <w:r w:rsidRPr="00972139">
              <w:rPr>
                <w:rFonts w:ascii="DavidMFO" w:hAnsi="DavidMFO" w:cs="David" w:hint="cs"/>
                <w:color w:val="000000"/>
                <w:sz w:val="30"/>
                <w:szCs w:val="30"/>
                <w:rtl/>
              </w:rPr>
              <w:t>תוכלו</w:t>
            </w:r>
            <w:r w:rsidRPr="00972139">
              <w:rPr>
                <w:rFonts w:ascii="DavidMFO" w:hAnsi="DavidMFO" w:cs="David" w:hint="cs"/>
                <w:color w:val="000000"/>
                <w:sz w:val="30"/>
                <w:szCs w:val="30"/>
                <w:rtl/>
                <w:lang w:bidi="ar-SA"/>
              </w:rPr>
              <w:t xml:space="preserve"> </w:t>
            </w:r>
            <w:r w:rsidRPr="00972139">
              <w:rPr>
                <w:rFonts w:ascii="DavidMFO" w:hAnsi="DavidMFO" w:cs="David" w:hint="cs"/>
                <w:color w:val="000000"/>
                <w:sz w:val="30"/>
                <w:szCs w:val="30"/>
                <w:rtl/>
              </w:rPr>
              <w:t>לקבלה</w:t>
            </w:r>
            <w:r w:rsidRPr="00972139">
              <w:rPr>
                <w:rFonts w:ascii="DavidMFO" w:hAnsi="DavidMFO" w:cs="David" w:hint="cs"/>
                <w:color w:val="000000"/>
                <w:sz w:val="30"/>
                <w:szCs w:val="30"/>
                <w:rtl/>
                <w:lang w:bidi="ar-SA"/>
              </w:rPr>
              <w:t xml:space="preserve"> (</w:t>
            </w:r>
            <w:r w:rsidRPr="00972139">
              <w:rPr>
                <w:rFonts w:ascii="DavidMFO" w:hAnsi="DavidMFO" w:cs="David" w:hint="cs"/>
                <w:color w:val="000000"/>
                <w:sz w:val="30"/>
                <w:szCs w:val="30"/>
                <w:rtl/>
              </w:rPr>
              <w:t>בקשו</w:t>
            </w:r>
            <w:r w:rsidRPr="00972139">
              <w:rPr>
                <w:rFonts w:ascii="DavidMFO" w:hAnsi="DavidMFO" w:cs="David" w:hint="cs"/>
                <w:color w:val="000000"/>
                <w:sz w:val="30"/>
                <w:szCs w:val="30"/>
                <w:rtl/>
                <w:lang w:bidi="ar-SA"/>
              </w:rPr>
              <w:t xml:space="preserve"> </w:t>
            </w:r>
            <w:r w:rsidRPr="00972139">
              <w:rPr>
                <w:rFonts w:ascii="DavidMFO" w:hAnsi="DavidMFO" w:cs="David" w:hint="cs"/>
                <w:color w:val="000000"/>
                <w:sz w:val="30"/>
                <w:szCs w:val="30"/>
                <w:rtl/>
              </w:rPr>
              <w:t>מהמורה</w:t>
            </w:r>
            <w:r w:rsidRPr="00972139">
              <w:rPr>
                <w:rFonts w:ascii="DavidMFO" w:hAnsi="DavidMFO" w:cs="David" w:hint="cs"/>
                <w:color w:val="000000"/>
                <w:sz w:val="30"/>
                <w:szCs w:val="30"/>
                <w:rtl/>
                <w:lang w:bidi="ar-SA"/>
              </w:rPr>
              <w:t>).</w:t>
            </w:r>
            <w:r w:rsidRPr="00972139">
              <w:rPr>
                <w:rFonts w:cs="David"/>
                <w:color w:val="000000"/>
                <w:sz w:val="30"/>
                <w:szCs w:val="30"/>
                <w:rtl/>
              </w:rPr>
              <w:t xml:space="preserve"> </w:t>
            </w:r>
          </w:p>
          <w:p w:rsidR="00317201" w:rsidRPr="00972139" w:rsidRDefault="00317201" w:rsidP="00317201">
            <w:pPr>
              <w:autoSpaceDE w:val="0"/>
              <w:autoSpaceDN w:val="0"/>
              <w:adjustRightInd w:val="0"/>
              <w:spacing w:after="340" w:line="380" w:lineRule="atLeast"/>
              <w:ind w:right="2835"/>
              <w:jc w:val="both"/>
              <w:textAlignment w:val="center"/>
              <w:rPr>
                <w:rFonts w:ascii="DavidMFO" w:hAnsi="DavidMFO" w:cs="David"/>
                <w:color w:val="000000"/>
                <w:sz w:val="30"/>
                <w:szCs w:val="30"/>
                <w:rtl/>
                <w:lang w:bidi="ar-SA"/>
              </w:rPr>
            </w:pPr>
            <w:r>
              <w:rPr>
                <w:rFonts w:ascii="DavidMFO" w:hAnsi="DavidMFO" w:cs="David" w:hint="cs"/>
                <w:color w:val="000000"/>
                <w:sz w:val="30"/>
                <w:szCs w:val="30"/>
                <w:rtl/>
              </w:rPr>
              <w:t xml:space="preserve">קראו את השאלות היטב, והשיבו עליהן </w:t>
            </w:r>
            <w:r>
              <w:rPr>
                <w:rFonts w:ascii="DavidMFO" w:hAnsi="DavidMFO" w:cs="David"/>
                <w:color w:val="000000"/>
                <w:sz w:val="30"/>
                <w:szCs w:val="30"/>
                <w:rtl/>
              </w:rPr>
              <w:br/>
            </w:r>
            <w:r>
              <w:rPr>
                <w:rFonts w:ascii="DavidMFO" w:hAnsi="DavidMFO" w:cs="David" w:hint="cs"/>
                <w:color w:val="000000"/>
                <w:sz w:val="30"/>
                <w:szCs w:val="30"/>
                <w:rtl/>
              </w:rPr>
              <w:t>בתשומת לב</w:t>
            </w:r>
            <w:r w:rsidRPr="00972139">
              <w:rPr>
                <w:rFonts w:ascii="DavidMFO" w:hAnsi="DavidMFO" w:cs="David" w:hint="cs"/>
                <w:color w:val="000000"/>
                <w:sz w:val="30"/>
                <w:szCs w:val="30"/>
                <w:rtl/>
                <w:lang w:bidi="ar-SA"/>
              </w:rPr>
              <w:t>.</w:t>
            </w:r>
          </w:p>
          <w:p w:rsidR="00317201" w:rsidRPr="008A72BD" w:rsidRDefault="0096275A" w:rsidP="001630A2">
            <w:pPr>
              <w:autoSpaceDE w:val="0"/>
              <w:autoSpaceDN w:val="0"/>
              <w:adjustRightInd w:val="0"/>
              <w:spacing w:after="340" w:line="380" w:lineRule="atLeast"/>
              <w:ind w:right="2835"/>
              <w:jc w:val="both"/>
              <w:textAlignment w:val="center"/>
              <w:rPr>
                <w:rStyle w:val="Verdana-regular"/>
                <w:rFonts w:cs="David"/>
                <w:rtl/>
                <w:lang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68992" behindDoc="0" locked="0" layoutInCell="1" allowOverlap="1" wp14:anchorId="3F02CF52" wp14:editId="69D84FBC">
                  <wp:simplePos x="0" y="0"/>
                  <wp:positionH relativeFrom="column">
                    <wp:posOffset>321945</wp:posOffset>
                  </wp:positionH>
                  <wp:positionV relativeFrom="paragraph">
                    <wp:posOffset>-2032000</wp:posOffset>
                  </wp:positionV>
                  <wp:extent cx="1120140" cy="1966595"/>
                  <wp:effectExtent l="0" t="0" r="0" b="0"/>
                  <wp:wrapSquare wrapText="bothSides"/>
                  <wp:docPr id="13" name="תמונה 13" descr="123 sof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123 sof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clrChange>
                              <a:clrFrom>
                                <a:srgbClr val="FDFDFD"/>
                              </a:clrFrom>
                              <a:clrTo>
                                <a:srgbClr val="FDFDFD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476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140" cy="1966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17201" w:rsidRPr="00972139">
              <w:rPr>
                <w:rFonts w:ascii="DavidMFO" w:hAnsi="DavidMFO" w:cs="David" w:hint="cs"/>
                <w:color w:val="000000"/>
                <w:sz w:val="30"/>
                <w:szCs w:val="30"/>
                <w:rtl/>
              </w:rPr>
              <w:t>תוכלו</w:t>
            </w:r>
            <w:r w:rsidR="00317201" w:rsidRPr="00972139">
              <w:rPr>
                <w:rFonts w:ascii="DavidMFO" w:hAnsi="DavidMFO" w:cs="David" w:hint="cs"/>
                <w:color w:val="000000"/>
                <w:sz w:val="30"/>
                <w:szCs w:val="30"/>
                <w:rtl/>
                <w:lang w:bidi="ar-SA"/>
              </w:rPr>
              <w:t xml:space="preserve"> </w:t>
            </w:r>
            <w:r w:rsidR="00317201" w:rsidRPr="00972139">
              <w:rPr>
                <w:rFonts w:ascii="DavidMFO" w:hAnsi="DavidMFO" w:cs="David" w:hint="cs"/>
                <w:color w:val="000000"/>
                <w:sz w:val="30"/>
                <w:szCs w:val="30"/>
                <w:rtl/>
              </w:rPr>
              <w:t>להיעזר</w:t>
            </w:r>
            <w:r w:rsidR="00317201">
              <w:rPr>
                <w:rFonts w:ascii="DavidMFO" w:hAnsi="DavidMFO" w:cs="David" w:hint="cs"/>
                <w:color w:val="000000"/>
                <w:sz w:val="30"/>
                <w:szCs w:val="30"/>
                <w:rtl/>
              </w:rPr>
              <w:t xml:space="preserve"> במחשבון</w:t>
            </w:r>
            <w:r w:rsidR="00317201" w:rsidRPr="00972139">
              <w:rPr>
                <w:rFonts w:ascii="DavidMFO" w:hAnsi="DavidMFO" w:cs="David" w:hint="cs"/>
                <w:color w:val="000000"/>
                <w:sz w:val="30"/>
                <w:szCs w:val="30"/>
                <w:rtl/>
                <w:lang w:bidi="ar-SA"/>
              </w:rPr>
              <w:t xml:space="preserve"> </w:t>
            </w:r>
            <w:r w:rsidR="00317201" w:rsidRPr="00972139">
              <w:rPr>
                <w:rFonts w:ascii="DavidMFO" w:hAnsi="DavidMFO" w:cs="David" w:hint="cs"/>
                <w:color w:val="000000"/>
                <w:sz w:val="30"/>
                <w:szCs w:val="30"/>
                <w:rtl/>
              </w:rPr>
              <w:t>בסרגל</w:t>
            </w:r>
            <w:r w:rsidR="00317201" w:rsidRPr="00972139">
              <w:rPr>
                <w:rFonts w:ascii="DavidMFO" w:hAnsi="DavidMFO" w:cs="David" w:hint="cs"/>
                <w:color w:val="000000"/>
                <w:sz w:val="30"/>
                <w:szCs w:val="30"/>
                <w:rtl/>
                <w:lang w:bidi="ar-SA"/>
              </w:rPr>
              <w:t>.</w:t>
            </w:r>
          </w:p>
          <w:p w:rsidR="00317201" w:rsidRPr="008A72BD" w:rsidRDefault="00317201" w:rsidP="00317201">
            <w:pPr>
              <w:pStyle w:val="Sargel2"/>
              <w:tabs>
                <w:tab w:val="clear" w:pos="510"/>
                <w:tab w:val="left" w:pos="283"/>
                <w:tab w:val="left" w:pos="580"/>
              </w:tabs>
              <w:ind w:left="10" w:hanging="10"/>
              <w:jc w:val="center"/>
              <w:rPr>
                <w:rFonts w:ascii="HutMFOBold" w:hAnsi="HutMFOBold" w:cs="HutMFOBold"/>
                <w:b/>
                <w:bCs/>
                <w:sz w:val="60"/>
                <w:szCs w:val="60"/>
                <w:rtl/>
                <w:lang w:bidi="ar-SA"/>
              </w:rPr>
            </w:pPr>
          </w:p>
          <w:p w:rsidR="00317201" w:rsidRPr="001630A2" w:rsidRDefault="00317201" w:rsidP="001630A2">
            <w:pPr>
              <w:pStyle w:val="HanchyutClaliyut-dafshaar"/>
              <w:tabs>
                <w:tab w:val="left" w:pos="580"/>
              </w:tabs>
              <w:spacing w:before="0"/>
              <w:jc w:val="center"/>
              <w:rPr>
                <w:rFonts w:ascii="Arial" w:hAnsi="Arial" w:cs="Narkisim"/>
                <w:sz w:val="72"/>
                <w:szCs w:val="72"/>
                <w:rtl/>
              </w:rPr>
            </w:pPr>
            <w:r w:rsidRPr="001630A2">
              <w:rPr>
                <w:rFonts w:ascii="Arial" w:hAnsi="Arial" w:cs="Narkisim" w:hint="cs"/>
                <w:sz w:val="72"/>
                <w:szCs w:val="72"/>
                <w:rtl/>
              </w:rPr>
              <w:t>בהצלחה!</w:t>
            </w:r>
          </w:p>
          <w:p w:rsidR="00317201" w:rsidRPr="008A72BD" w:rsidRDefault="00317201" w:rsidP="00317201">
            <w:pPr>
              <w:pStyle w:val="HanchyutClaliyut-dafshaar"/>
              <w:tabs>
                <w:tab w:val="left" w:pos="580"/>
              </w:tabs>
              <w:spacing w:before="0"/>
              <w:rPr>
                <w:rFonts w:ascii="Arial" w:hAnsi="Arial" w:cs="Arial"/>
                <w:sz w:val="72"/>
                <w:szCs w:val="72"/>
                <w:rtl/>
              </w:rPr>
            </w:pPr>
          </w:p>
        </w:tc>
      </w:tr>
    </w:tbl>
    <w:p w:rsidR="00317201" w:rsidRPr="00317201" w:rsidRDefault="00317201">
      <w:pPr>
        <w:bidi w:val="0"/>
        <w:spacing w:after="0" w:line="240" w:lineRule="auto"/>
        <w:rPr>
          <w:rFonts w:asciiTheme="minorHAnsi" w:hAnsiTheme="minorHAnsi" w:cs="Times New Roman"/>
          <w:b/>
          <w:bCs/>
          <w:color w:val="000000"/>
          <w:sz w:val="30"/>
          <w:szCs w:val="30"/>
        </w:rPr>
      </w:pPr>
    </w:p>
    <w:p w:rsidR="00317201" w:rsidRPr="00F411FE" w:rsidRDefault="00317201">
      <w:pPr>
        <w:bidi w:val="0"/>
        <w:spacing w:after="0" w:line="240" w:lineRule="auto"/>
        <w:rPr>
          <w:rFonts w:asciiTheme="minorHAnsi" w:hAnsiTheme="minorHAnsi" w:cs="Times New Roman"/>
          <w:b/>
          <w:bCs/>
          <w:color w:val="000000"/>
          <w:sz w:val="30"/>
          <w:szCs w:val="30"/>
        </w:rPr>
      </w:pPr>
      <w:r>
        <w:rPr>
          <w:rFonts w:cs="Times New Roman"/>
          <w:rtl/>
        </w:rPr>
        <w:br w:type="page"/>
      </w:r>
    </w:p>
    <w:p w:rsidR="00F411FE" w:rsidRPr="007E7C7D" w:rsidRDefault="00F411FE" w:rsidP="00F411FE">
      <w:pPr>
        <w:pStyle w:val="Sheela"/>
        <w:rPr>
          <w:rtl/>
        </w:rPr>
      </w:pPr>
      <w:r>
        <w:rPr>
          <w:rFonts w:hint="cs"/>
          <w:rtl/>
        </w:rPr>
        <w:lastRenderedPageBreak/>
        <w:t>שאלה 1</w:t>
      </w:r>
    </w:p>
    <w:p w:rsidR="00F411FE" w:rsidRPr="007E7C7D" w:rsidRDefault="00F411FE" w:rsidP="00F411FE">
      <w:pPr>
        <w:pStyle w:val="Sargel1"/>
        <w:rPr>
          <w:rtl/>
        </w:rPr>
      </w:pPr>
      <w:r>
        <w:sym w:font="Symbol" w:char="F020"/>
      </w:r>
      <w:r w:rsidRPr="000E2139">
        <w:rPr>
          <w:rFonts w:ascii="Symbol" w:hAnsi="Symbol"/>
        </w:rPr>
        <w:sym w:font="Symbol" w:char="F061"/>
      </w:r>
      <w:r w:rsidRPr="007E7C7D">
        <w:rPr>
          <w:rFonts w:hint="cs"/>
          <w:rtl/>
        </w:rPr>
        <w:t>ו</w:t>
      </w:r>
      <w:r>
        <w:rPr>
          <w:rFonts w:hint="cs"/>
          <w:rtl/>
        </w:rPr>
        <w:t>-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sym w:font="Symbol" w:char="F062"/>
      </w:r>
      <w:r w:rsidRPr="007E7C7D">
        <w:rPr>
          <w:rFonts w:hint="cs"/>
          <w:rtl/>
        </w:rPr>
        <w:t xml:space="preserve"> הן זוויות קדקודיות שהסכום שלהן הוא </w:t>
      </w:r>
      <w:r w:rsidRPr="007E7C7D">
        <w:rPr>
          <w:rStyle w:val="LTR"/>
        </w:rPr>
        <w:t>80</w:t>
      </w:r>
      <w:r>
        <w:rPr>
          <w:rStyle w:val="LTR"/>
        </w:rPr>
        <w:sym w:font="Symbol" w:char="F0B0"/>
      </w:r>
      <w:r w:rsidRPr="007E7C7D">
        <w:rPr>
          <w:rStyle w:val="DavidMFORegular"/>
          <w:rFonts w:ascii="David" w:hAnsi="David" w:cs="David" w:hint="cs"/>
          <w:rtl/>
          <w:lang w:bidi="he-IL"/>
        </w:rPr>
        <w:t xml:space="preserve"> </w:t>
      </w:r>
      <w:r w:rsidRPr="007E7C7D">
        <w:rPr>
          <w:rFonts w:hint="cs"/>
          <w:rtl/>
        </w:rPr>
        <w:t>.</w:t>
      </w:r>
    </w:p>
    <w:p w:rsidR="00F411FE" w:rsidRDefault="00F411FE" w:rsidP="00F411FE">
      <w:pPr>
        <w:pStyle w:val="Sargel1"/>
        <w:rPr>
          <w:rtl/>
        </w:rPr>
      </w:pPr>
    </w:p>
    <w:p w:rsidR="00F411FE" w:rsidRDefault="00F411FE" w:rsidP="00F411FE">
      <w:pPr>
        <w:pStyle w:val="Sargel1"/>
        <w:jc w:val="right"/>
        <w:rPr>
          <w:rtl/>
        </w:rPr>
      </w:pPr>
      <w:r>
        <w:rPr>
          <w:rFonts w:hint="cs"/>
          <w:noProof/>
          <w:rtl/>
        </w:rPr>
        <w:drawing>
          <wp:inline distT="0" distB="0" distL="0" distR="0" wp14:anchorId="532E79FB" wp14:editId="390A8007">
            <wp:extent cx="3224784" cy="2081784"/>
            <wp:effectExtent l="0" t="0" r="0" b="0"/>
            <wp:docPr id="19" name="תמונה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0-MAT-014-8A-SOF-pnimi-q3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4784" cy="2081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1FE" w:rsidRPr="007E7C7D" w:rsidRDefault="00F411FE" w:rsidP="00F411FE">
      <w:pPr>
        <w:pStyle w:val="Sargel1"/>
        <w:rPr>
          <w:rtl/>
        </w:rPr>
      </w:pPr>
      <w:r w:rsidRPr="007E7C7D">
        <w:rPr>
          <w:rFonts w:hint="cs"/>
          <w:rtl/>
        </w:rPr>
        <w:t xml:space="preserve">מהו גודל הזווית </w:t>
      </w:r>
      <w:r w:rsidRPr="000E2139">
        <w:rPr>
          <w:rFonts w:ascii="Symbol" w:hAnsi="Symbol"/>
        </w:rPr>
        <w:sym w:font="Symbol" w:char="F061"/>
      </w:r>
      <w:r w:rsidRPr="007E7C7D">
        <w:rPr>
          <w:rFonts w:hint="cs"/>
          <w:rtl/>
        </w:rPr>
        <w:t>?</w:t>
      </w:r>
    </w:p>
    <w:p w:rsidR="00F411FE" w:rsidRDefault="00F411FE" w:rsidP="00F411FE">
      <w:pPr>
        <w:pStyle w:val="Sargel1"/>
        <w:rPr>
          <w:rtl/>
        </w:rPr>
      </w:pPr>
    </w:p>
    <w:p w:rsidR="00F411FE" w:rsidRDefault="00F411FE" w:rsidP="00F411FE">
      <w:pPr>
        <w:pStyle w:val="Sargel1"/>
        <w:rPr>
          <w:rtl/>
        </w:rPr>
      </w:pPr>
    </w:p>
    <w:p w:rsidR="00F411FE" w:rsidRDefault="00F411FE" w:rsidP="00F411FE">
      <w:pPr>
        <w:pStyle w:val="Sargel1"/>
        <w:rPr>
          <w:rtl/>
        </w:rPr>
      </w:pPr>
    </w:p>
    <w:p w:rsidR="00F411FE" w:rsidRPr="00317201" w:rsidRDefault="00F411FE" w:rsidP="00F411FE">
      <w:pPr>
        <w:pStyle w:val="Sargel1"/>
        <w:rPr>
          <w:rtl/>
        </w:rPr>
      </w:pPr>
      <w:r w:rsidRPr="00317201">
        <w:rPr>
          <w:rFonts w:hint="cs"/>
          <w:rtl/>
        </w:rPr>
        <w:t>תשובה:</w:t>
      </w:r>
      <w:r>
        <w:rPr>
          <w:rFonts w:hint="cs"/>
          <w:rtl/>
        </w:rPr>
        <w:t xml:space="preserve"> </w:t>
      </w:r>
      <w:r>
        <w:rPr>
          <w:rStyle w:val="LTR"/>
        </w:rPr>
        <w:sym w:font="Symbol" w:char="F0B0"/>
      </w:r>
      <w:r w:rsidRPr="00317201">
        <w:rPr>
          <w:rStyle w:val="underline-30gray"/>
          <w:rFonts w:hint="cs"/>
          <w:u w:color="D9D9D9" w:themeColor="background1" w:themeShade="D9"/>
          <w:rtl/>
        </w:rPr>
        <w:t xml:space="preserve">                           </w:t>
      </w:r>
      <w:r w:rsidRPr="00317201">
        <w:rPr>
          <w:rStyle w:val="underline-30gray"/>
          <w:rFonts w:hint="cs"/>
          <w:u w:val="none"/>
          <w:rtl/>
        </w:rPr>
        <w:t xml:space="preserve"> </w:t>
      </w:r>
      <w:r w:rsidRPr="000E2139">
        <w:rPr>
          <w:rFonts w:ascii="Symbol" w:hAnsi="Symbol"/>
        </w:rPr>
        <w:sym w:font="Symbol" w:char="F061"/>
      </w:r>
      <w:r>
        <w:rPr>
          <w:rStyle w:val="5-LTR15"/>
          <w:rFonts w:ascii="David" w:hAnsi="David" w:cs="David"/>
          <w:lang w:val="en-US"/>
        </w:rPr>
        <w:t xml:space="preserve"> </w:t>
      </w:r>
      <w:r w:rsidRPr="00317201">
        <w:rPr>
          <w:rStyle w:val="5-LTR15"/>
          <w:rFonts w:ascii="David" w:hAnsi="David" w:cs="David"/>
          <w:lang w:val="en-US"/>
        </w:rPr>
        <w:t xml:space="preserve">= </w:t>
      </w:r>
    </w:p>
    <w:p w:rsidR="00F411FE" w:rsidRPr="00596BA9" w:rsidRDefault="00F411FE" w:rsidP="00F411FE">
      <w:pPr>
        <w:pStyle w:val="sargel-kavafrada"/>
        <w:rPr>
          <w:rStyle w:val="davidMFregular"/>
          <w:rFonts w:cs="David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2D28B58F" wp14:editId="0DC9EE58">
                <wp:simplePos x="0" y="0"/>
                <wp:positionH relativeFrom="column">
                  <wp:posOffset>-113030</wp:posOffset>
                </wp:positionH>
                <wp:positionV relativeFrom="paragraph">
                  <wp:posOffset>351790</wp:posOffset>
                </wp:positionV>
                <wp:extent cx="5768340" cy="635"/>
                <wp:effectExtent l="0" t="0" r="0" b="0"/>
                <wp:wrapNone/>
                <wp:docPr id="5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68340" cy="635"/>
                        </a:xfrm>
                        <a:prstGeom prst="straightConnector1">
                          <a:avLst/>
                        </a:prstGeom>
                        <a:noFill/>
                        <a:ln w="63500" cap="rnd">
                          <a:solidFill>
                            <a:srgbClr val="7F7F7F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left:0;text-align:left;margin-left:-8.9pt;margin-top:27.7pt;width:454.2pt;height:.05pt;flip:x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" strokecolor="#7f7f7f" strokeweight="5pt">
                <v:stroke dashstyle="1 1" endcap="round"/>
              </v:shape>
            </w:pict>
          </mc:Fallback>
        </mc:AlternateContent>
      </w:r>
    </w:p>
    <w:p w:rsidR="00317201" w:rsidRPr="00317201" w:rsidRDefault="00F411FE" w:rsidP="00317201">
      <w:pPr>
        <w:pStyle w:val="Sheela"/>
        <w:rPr>
          <w:rtl/>
        </w:rPr>
      </w:pPr>
      <w:r>
        <w:rPr>
          <w:rFonts w:hint="cs"/>
          <w:rtl/>
        </w:rPr>
        <w:t>שאלה 2</w:t>
      </w:r>
    </w:p>
    <w:p w:rsidR="00317201" w:rsidRPr="00317201" w:rsidRDefault="00317201" w:rsidP="00317201">
      <w:pPr>
        <w:pStyle w:val="Sargel1"/>
        <w:rPr>
          <w:rtl/>
        </w:rPr>
      </w:pPr>
      <w:r w:rsidRPr="00317201">
        <w:rPr>
          <w:rFonts w:hint="cs"/>
          <w:rtl/>
        </w:rPr>
        <w:t xml:space="preserve">פִּתרו את המשוואה שלפניכם: </w:t>
      </w:r>
      <w:r w:rsidRPr="00317201">
        <w:rPr>
          <w:rtl/>
        </w:rPr>
        <w:tab/>
      </w:r>
      <w:r w:rsidRPr="00317201">
        <w:rPr>
          <w:rtl/>
        </w:rPr>
        <w:tab/>
      </w:r>
      <w:r w:rsidRPr="00317201">
        <w:rPr>
          <w:rtl/>
        </w:rPr>
        <w:tab/>
      </w:r>
      <w:r w:rsidRPr="00317201">
        <w:rPr>
          <w:rtl/>
        </w:rPr>
        <w:tab/>
      </w:r>
      <w:r w:rsidRPr="00317201">
        <w:rPr>
          <w:rFonts w:hint="cs"/>
          <w:rtl/>
        </w:rPr>
        <w:t xml:space="preserve">    </w:t>
      </w:r>
      <w:r w:rsidRPr="007E7C7D">
        <w:rPr>
          <w:rStyle w:val="LTR"/>
        </w:rPr>
        <w:t>4x – 7 + x = 3</w:t>
      </w:r>
      <w:r w:rsidRPr="00317201">
        <w:rPr>
          <w:rStyle w:val="5-LTR15"/>
          <w:rFonts w:ascii="David" w:hAnsi="David" w:cs="David"/>
          <w:lang w:val="en-US"/>
        </w:rPr>
        <w:t xml:space="preserve"> </w:t>
      </w:r>
    </w:p>
    <w:p w:rsidR="00317201" w:rsidRDefault="00317201">
      <w:pPr>
        <w:pStyle w:val="Sargel1"/>
        <w:rPr>
          <w:rtl/>
        </w:rPr>
      </w:pPr>
    </w:p>
    <w:p w:rsidR="00317201" w:rsidRDefault="00317201">
      <w:pPr>
        <w:pStyle w:val="Sargel1"/>
        <w:rPr>
          <w:rtl/>
        </w:rPr>
      </w:pPr>
    </w:p>
    <w:p w:rsidR="00317201" w:rsidRPr="00317201" w:rsidRDefault="00317201" w:rsidP="00317201">
      <w:pPr>
        <w:pStyle w:val="Sargel1"/>
        <w:rPr>
          <w:rtl/>
        </w:rPr>
      </w:pPr>
      <w:r w:rsidRPr="00317201">
        <w:rPr>
          <w:rFonts w:hint="cs"/>
          <w:rtl/>
        </w:rPr>
        <w:t>תשובה:</w:t>
      </w:r>
      <w:r>
        <w:rPr>
          <w:rFonts w:hint="cs"/>
          <w:rtl/>
        </w:rPr>
        <w:t xml:space="preserve"> </w:t>
      </w:r>
      <w:r w:rsidRPr="00317201">
        <w:rPr>
          <w:rStyle w:val="underline-30gray"/>
          <w:rFonts w:hint="cs"/>
          <w:u w:color="D9D9D9" w:themeColor="background1" w:themeShade="D9"/>
          <w:rtl/>
        </w:rPr>
        <w:t xml:space="preserve">                           </w:t>
      </w:r>
      <w:r w:rsidRPr="00317201">
        <w:rPr>
          <w:rStyle w:val="underline-30gray"/>
          <w:rFonts w:hint="cs"/>
          <w:u w:val="none"/>
          <w:rtl/>
        </w:rPr>
        <w:t xml:space="preserve"> </w:t>
      </w:r>
      <w:r w:rsidRPr="00317201">
        <w:rPr>
          <w:rStyle w:val="5-LTR15"/>
          <w:rFonts w:ascii="David" w:hAnsi="David" w:cs="David"/>
          <w:lang w:val="en-US"/>
        </w:rPr>
        <w:t xml:space="preserve">x = </w:t>
      </w:r>
    </w:p>
    <w:p w:rsidR="00317201" w:rsidRPr="00596BA9" w:rsidRDefault="00317201" w:rsidP="00317201">
      <w:pPr>
        <w:pStyle w:val="sargel-kavafrada"/>
        <w:rPr>
          <w:rStyle w:val="davidMFregular"/>
          <w:rFonts w:cs="David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7D913E48" wp14:editId="480F43B2">
                <wp:simplePos x="0" y="0"/>
                <wp:positionH relativeFrom="column">
                  <wp:posOffset>-113030</wp:posOffset>
                </wp:positionH>
                <wp:positionV relativeFrom="paragraph">
                  <wp:posOffset>351790</wp:posOffset>
                </wp:positionV>
                <wp:extent cx="5768340" cy="635"/>
                <wp:effectExtent l="0" t="0" r="0" b="0"/>
                <wp:wrapNone/>
                <wp:docPr id="20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68340" cy="635"/>
                        </a:xfrm>
                        <a:prstGeom prst="straightConnector1">
                          <a:avLst/>
                        </a:prstGeom>
                        <a:noFill/>
                        <a:ln w="63500" cap="rnd">
                          <a:solidFill>
                            <a:srgbClr val="7F7F7F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left:0;text-align:left;margin-left:-8.9pt;margin-top:27.7pt;width:454.2pt;height:.05pt;flip:x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" strokecolor="#7f7f7f" strokeweight="5pt">
                <v:stroke dashstyle="1 1" endcap="round"/>
              </v:shape>
            </w:pict>
          </mc:Fallback>
        </mc:AlternateContent>
      </w:r>
    </w:p>
    <w:p w:rsidR="00317201" w:rsidRPr="007E7C7D" w:rsidRDefault="00F411FE" w:rsidP="007E7C7D">
      <w:pPr>
        <w:pStyle w:val="Sheela"/>
        <w:rPr>
          <w:rtl/>
        </w:rPr>
      </w:pPr>
      <w:r>
        <w:rPr>
          <w:rFonts w:hint="cs"/>
          <w:rtl/>
        </w:rPr>
        <w:t>שאלה 3</w:t>
      </w:r>
    </w:p>
    <w:p w:rsidR="00317201" w:rsidRPr="007E7C7D" w:rsidRDefault="00317201" w:rsidP="007E7C7D">
      <w:pPr>
        <w:pStyle w:val="Sargel1"/>
        <w:rPr>
          <w:rtl/>
        </w:rPr>
      </w:pPr>
      <w:r w:rsidRPr="007E7C7D">
        <w:rPr>
          <w:rFonts w:hint="cs"/>
          <w:rtl/>
        </w:rPr>
        <w:t xml:space="preserve">נתונה המשוואה  </w:t>
      </w:r>
      <w:r w:rsidRPr="007E7C7D">
        <w:rPr>
          <w:rStyle w:val="LTR"/>
        </w:rPr>
        <w:t>6x + y = 50</w:t>
      </w:r>
      <w:r w:rsidRPr="007E7C7D">
        <w:rPr>
          <w:rFonts w:hint="cs"/>
          <w:rtl/>
        </w:rPr>
        <w:t xml:space="preserve"> .</w:t>
      </w:r>
    </w:p>
    <w:p w:rsidR="00317201" w:rsidRPr="007E7C7D" w:rsidRDefault="00317201" w:rsidP="007E7C7D">
      <w:pPr>
        <w:pStyle w:val="Sargel1"/>
        <w:rPr>
          <w:rtl/>
        </w:rPr>
      </w:pPr>
      <w:r w:rsidRPr="007E7C7D">
        <w:rPr>
          <w:rFonts w:hint="cs"/>
          <w:rtl/>
        </w:rPr>
        <w:t xml:space="preserve">הַציבו </w:t>
      </w:r>
      <w:r w:rsidRPr="007E7C7D">
        <w:rPr>
          <w:rStyle w:val="LTR"/>
        </w:rPr>
        <w:t>x = 7</w:t>
      </w:r>
      <w:r w:rsidRPr="007E7C7D">
        <w:rPr>
          <w:rFonts w:hint="cs"/>
          <w:rtl/>
        </w:rPr>
        <w:t xml:space="preserve"> וחַשבו את ערכו של </w:t>
      </w:r>
      <w:r w:rsidRPr="007E7C7D">
        <w:rPr>
          <w:rStyle w:val="LTR"/>
        </w:rPr>
        <w:t>y</w:t>
      </w:r>
      <w:r w:rsidRPr="007E7C7D">
        <w:rPr>
          <w:rFonts w:hint="cs"/>
          <w:rtl/>
        </w:rPr>
        <w:t>.</w:t>
      </w:r>
    </w:p>
    <w:p w:rsidR="00317201" w:rsidRDefault="00317201">
      <w:pPr>
        <w:pStyle w:val="Sargel1"/>
        <w:rPr>
          <w:rStyle w:val="grade5-15"/>
          <w:rFonts w:ascii="DavidMFO" w:hAnsi="DavidMFO" w:cs="DavidMFO"/>
          <w:lang w:bidi="ar-SA"/>
        </w:rPr>
      </w:pPr>
    </w:p>
    <w:p w:rsidR="00317201" w:rsidRDefault="00317201">
      <w:pPr>
        <w:pStyle w:val="Sargel1"/>
        <w:rPr>
          <w:rStyle w:val="grade5-15"/>
          <w:rFonts w:ascii="DavidMFO" w:hAnsi="DavidMFO" w:cs="DavidMFO"/>
          <w:lang w:bidi="ar-SA"/>
        </w:rPr>
      </w:pPr>
    </w:p>
    <w:p w:rsidR="007E7C7D" w:rsidRPr="00317201" w:rsidRDefault="007E7C7D" w:rsidP="007E7C7D">
      <w:pPr>
        <w:pStyle w:val="Sargel1"/>
        <w:rPr>
          <w:rtl/>
        </w:rPr>
      </w:pPr>
      <w:r w:rsidRPr="00317201">
        <w:rPr>
          <w:rFonts w:hint="cs"/>
          <w:rtl/>
        </w:rPr>
        <w:t>תשובה:</w:t>
      </w:r>
      <w:r>
        <w:rPr>
          <w:rFonts w:hint="cs"/>
          <w:rtl/>
        </w:rPr>
        <w:t xml:space="preserve"> </w:t>
      </w:r>
      <w:r w:rsidRPr="00317201">
        <w:rPr>
          <w:rStyle w:val="underline-30gray"/>
          <w:rFonts w:hint="cs"/>
          <w:u w:color="D9D9D9" w:themeColor="background1" w:themeShade="D9"/>
          <w:rtl/>
        </w:rPr>
        <w:t xml:space="preserve">                           </w:t>
      </w:r>
      <w:r w:rsidRPr="00317201">
        <w:rPr>
          <w:rStyle w:val="underline-30gray"/>
          <w:rFonts w:hint="cs"/>
          <w:u w:val="none"/>
          <w:rtl/>
        </w:rPr>
        <w:t xml:space="preserve"> </w:t>
      </w:r>
      <w:r>
        <w:rPr>
          <w:rStyle w:val="5-LTR15"/>
          <w:rFonts w:ascii="David" w:hAnsi="David" w:cs="David"/>
          <w:lang w:val="en-US"/>
        </w:rPr>
        <w:t xml:space="preserve">y </w:t>
      </w:r>
      <w:r w:rsidRPr="00317201">
        <w:rPr>
          <w:rStyle w:val="5-LTR15"/>
          <w:rFonts w:ascii="David" w:hAnsi="David" w:cs="David"/>
          <w:lang w:val="en-US"/>
        </w:rPr>
        <w:t xml:space="preserve">= </w:t>
      </w:r>
    </w:p>
    <w:p w:rsidR="00F411FE" w:rsidRDefault="00F411FE">
      <w:pPr>
        <w:bidi w:val="0"/>
        <w:spacing w:after="0" w:line="240" w:lineRule="auto"/>
      </w:pPr>
      <w:r>
        <w:br w:type="page"/>
      </w:r>
    </w:p>
    <w:p w:rsidR="00F411FE" w:rsidRPr="007E7C7D" w:rsidRDefault="00F411FE" w:rsidP="00F411FE">
      <w:pPr>
        <w:pStyle w:val="Sheela"/>
        <w:rPr>
          <w:rtl/>
        </w:rPr>
      </w:pPr>
      <w:r>
        <w:rPr>
          <w:rFonts w:hint="cs"/>
          <w:rtl/>
        </w:rPr>
        <w:lastRenderedPageBreak/>
        <w:t>שאלה 4</w:t>
      </w:r>
    </w:p>
    <w:p w:rsidR="00F411FE" w:rsidRPr="007E7C7D" w:rsidRDefault="00F411FE" w:rsidP="00F411FE">
      <w:pPr>
        <w:pStyle w:val="Sargel1"/>
        <w:rPr>
          <w:rtl/>
        </w:rPr>
      </w:pPr>
      <w:r w:rsidRPr="007E7C7D">
        <w:rPr>
          <w:rFonts w:hint="cs"/>
          <w:rtl/>
        </w:rPr>
        <w:t xml:space="preserve">לפניכם סרטוט של מסילה ישרה לתליית תמונות. </w:t>
      </w:r>
    </w:p>
    <w:p w:rsidR="00F411FE" w:rsidRPr="007E7C7D" w:rsidRDefault="00F411FE" w:rsidP="00F411FE">
      <w:pPr>
        <w:pStyle w:val="Sargel1"/>
        <w:rPr>
          <w:rtl/>
        </w:rPr>
      </w:pPr>
      <w:r w:rsidRPr="007E7C7D">
        <w:rPr>
          <w:rFonts w:hint="cs"/>
          <w:rtl/>
        </w:rPr>
        <w:t xml:space="preserve">על המסילה תלויות שלוש לוּלָאות המסומנות בנקודות </w:t>
      </w:r>
      <w:r w:rsidRPr="007E7C7D">
        <w:rPr>
          <w:rStyle w:val="5-LTR15"/>
          <w:rFonts w:ascii="David" w:hAnsi="David" w:cs="David"/>
          <w:lang w:val="en-US"/>
        </w:rPr>
        <w:t>A</w:t>
      </w:r>
      <w:r w:rsidRPr="007E7C7D">
        <w:rPr>
          <w:rFonts w:hint="cs"/>
        </w:rPr>
        <w:t xml:space="preserve">, </w:t>
      </w:r>
      <w:r w:rsidRPr="007E7C7D">
        <w:rPr>
          <w:rStyle w:val="5-LTR15"/>
          <w:rFonts w:ascii="David" w:hAnsi="David" w:cs="David"/>
          <w:lang w:val="en-US"/>
        </w:rPr>
        <w:t>B</w:t>
      </w:r>
      <w:r w:rsidRPr="007E7C7D">
        <w:rPr>
          <w:rFonts w:hint="cs"/>
        </w:rPr>
        <w:t xml:space="preserve">, </w:t>
      </w:r>
      <w:r w:rsidRPr="007E7C7D">
        <w:rPr>
          <w:rStyle w:val="5-LTR15"/>
          <w:rFonts w:ascii="David" w:hAnsi="David" w:cs="David"/>
          <w:lang w:val="en-US"/>
        </w:rPr>
        <w:t>C</w:t>
      </w:r>
      <w:r w:rsidRPr="007E7C7D">
        <w:rPr>
          <w:rFonts w:hint="cs"/>
          <w:rtl/>
        </w:rPr>
        <w:t>.</w:t>
      </w:r>
    </w:p>
    <w:p w:rsidR="00F411FE" w:rsidRPr="007E7C7D" w:rsidRDefault="00F411FE" w:rsidP="00F411FE">
      <w:pPr>
        <w:pStyle w:val="Sargel1"/>
        <w:rPr>
          <w:rtl/>
        </w:rPr>
      </w:pPr>
      <w:r w:rsidRPr="007E7C7D">
        <w:rPr>
          <w:rFonts w:hint="cs"/>
          <w:rtl/>
        </w:rPr>
        <w:t xml:space="preserve">המרחקים </w:t>
      </w:r>
      <w:r w:rsidRPr="007E7C7D">
        <w:rPr>
          <w:rStyle w:val="5-LTR15"/>
          <w:rFonts w:ascii="David" w:hAnsi="David" w:cs="David"/>
          <w:lang w:val="en-US"/>
        </w:rPr>
        <w:t>BC</w:t>
      </w:r>
      <w:r w:rsidRPr="007E7C7D">
        <w:rPr>
          <w:rFonts w:hint="cs"/>
          <w:rtl/>
        </w:rPr>
        <w:t xml:space="preserve"> </w:t>
      </w:r>
      <w:r w:rsidRPr="007E7C7D">
        <w:rPr>
          <w:rStyle w:val="DavidMFORegular"/>
          <w:rFonts w:ascii="David" w:hAnsi="David" w:cs="David" w:hint="cs"/>
          <w:rtl/>
          <w:lang w:bidi="he-IL"/>
        </w:rPr>
        <w:t>,</w:t>
      </w:r>
      <w:r w:rsidRPr="007E7C7D">
        <w:rPr>
          <w:rStyle w:val="5-LTR15"/>
          <w:rFonts w:ascii="David" w:hAnsi="David" w:cs="David"/>
          <w:lang w:val="en-US"/>
        </w:rPr>
        <w:t>AB</w:t>
      </w:r>
      <w:r w:rsidRPr="007E7C7D">
        <w:rPr>
          <w:rFonts w:hint="cs"/>
          <w:rtl/>
        </w:rPr>
        <w:t xml:space="preserve"> בין הלולאות נתונים בסרטוט.</w:t>
      </w:r>
    </w:p>
    <w:p w:rsidR="00F411FE" w:rsidRDefault="00F411FE" w:rsidP="00F411FE">
      <w:pPr>
        <w:pStyle w:val="Sargel1"/>
        <w:jc w:val="center"/>
        <w:rPr>
          <w:rtl/>
        </w:rPr>
      </w:pPr>
    </w:p>
    <w:p w:rsidR="00F411FE" w:rsidRDefault="00F411FE" w:rsidP="00F411FE">
      <w:pPr>
        <w:pStyle w:val="Sargel1"/>
        <w:rPr>
          <w:rtl/>
        </w:rPr>
      </w:pPr>
      <w:r>
        <w:rPr>
          <w:noProof/>
          <w:rtl/>
        </w:rPr>
        <w:drawing>
          <wp:inline distT="0" distB="0" distL="0" distR="0" wp14:anchorId="236FB1CD" wp14:editId="0F04C205">
            <wp:extent cx="5026152" cy="1237488"/>
            <wp:effectExtent l="0" t="0" r="3175" b="1270"/>
            <wp:docPr id="31" name="תמונה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0-MAT-014-8A-SOF-pnimi-q5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6152" cy="1237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1FE" w:rsidRDefault="00F411FE" w:rsidP="00F411FE">
      <w:pPr>
        <w:pStyle w:val="Sargel1"/>
        <w:rPr>
          <w:rtl/>
        </w:rPr>
      </w:pPr>
    </w:p>
    <w:p w:rsidR="00F411FE" w:rsidRPr="0044417C" w:rsidRDefault="00F411FE" w:rsidP="00F411FE">
      <w:pPr>
        <w:pStyle w:val="Sargel2"/>
      </w:pPr>
      <w:r w:rsidRPr="0044417C">
        <w:rPr>
          <w:rFonts w:hint="cs"/>
          <w:rtl/>
        </w:rPr>
        <w:t>א.</w:t>
      </w:r>
      <w:r w:rsidRPr="0044417C">
        <w:rPr>
          <w:rtl/>
        </w:rPr>
        <w:tab/>
      </w:r>
      <w:r w:rsidRPr="0044417C">
        <w:rPr>
          <w:rFonts w:hint="cs"/>
          <w:rtl/>
        </w:rPr>
        <w:t xml:space="preserve">מהו היחס בין </w:t>
      </w:r>
      <w:r w:rsidRPr="0044417C">
        <w:rPr>
          <w:rStyle w:val="5-LTR15"/>
          <w:rFonts w:ascii="DavidMFO" w:hAnsi="DavidMFO" w:cs="David"/>
          <w:lang w:val="en-US"/>
        </w:rPr>
        <w:t>AB</w:t>
      </w:r>
      <w:r w:rsidRPr="0044417C">
        <w:rPr>
          <w:rFonts w:hint="cs"/>
          <w:rtl/>
        </w:rPr>
        <w:t xml:space="preserve"> ובין </w:t>
      </w:r>
      <w:r w:rsidRPr="0044417C">
        <w:rPr>
          <w:rStyle w:val="5-LTR15"/>
          <w:rFonts w:ascii="DavidMFO" w:hAnsi="DavidMFO" w:cs="David"/>
          <w:lang w:val="en-US"/>
        </w:rPr>
        <w:t>BC</w:t>
      </w:r>
      <w:r w:rsidRPr="0044417C">
        <w:rPr>
          <w:rFonts w:hint="cs"/>
          <w:rtl/>
        </w:rPr>
        <w:t xml:space="preserve">? </w:t>
      </w:r>
    </w:p>
    <w:p w:rsidR="00F411FE" w:rsidRDefault="00F411FE" w:rsidP="00F411FE">
      <w:pPr>
        <w:pStyle w:val="Sargel2"/>
        <w:rPr>
          <w:rtl/>
        </w:rPr>
      </w:pPr>
      <w:r w:rsidRPr="0044417C">
        <w:rPr>
          <w:rtl/>
        </w:rPr>
        <w:tab/>
      </w:r>
      <w:r w:rsidRPr="0044417C">
        <w:rPr>
          <w:rFonts w:hint="cs"/>
          <w:rtl/>
        </w:rPr>
        <w:t xml:space="preserve">כִּתבו את תשובתכם כיחס </w:t>
      </w:r>
      <w:r w:rsidRPr="008C3966">
        <w:rPr>
          <w:rFonts w:hint="cs"/>
          <w:b/>
          <w:bCs/>
          <w:rtl/>
        </w:rPr>
        <w:t>מצומצם</w:t>
      </w:r>
      <w:r w:rsidRPr="0044417C">
        <w:rPr>
          <w:rFonts w:hint="cs"/>
          <w:rtl/>
        </w:rPr>
        <w:t>.</w:t>
      </w:r>
    </w:p>
    <w:p w:rsidR="00F411FE" w:rsidRDefault="00F411FE" w:rsidP="00F411FE">
      <w:pPr>
        <w:pStyle w:val="Sargel2"/>
        <w:rPr>
          <w:rtl/>
        </w:rPr>
      </w:pPr>
    </w:p>
    <w:p w:rsidR="00F411FE" w:rsidRDefault="00F411FE" w:rsidP="00F411FE">
      <w:pPr>
        <w:pStyle w:val="Sargel2"/>
        <w:rPr>
          <w:rtl/>
        </w:rPr>
      </w:pPr>
    </w:p>
    <w:p w:rsidR="00F411FE" w:rsidRPr="007E7C7D" w:rsidRDefault="00F411FE" w:rsidP="00F411FE">
      <w:pPr>
        <w:pStyle w:val="Sargel2"/>
        <w:rPr>
          <w:rFonts w:asciiTheme="minorHAnsi" w:hAnsiTheme="minorHAnsi" w:cs="Times New Roman"/>
          <w:rtl/>
        </w:rPr>
      </w:pPr>
      <w:r>
        <w:rPr>
          <w:rFonts w:hint="cs"/>
          <w:rtl/>
        </w:rPr>
        <w:tab/>
      </w:r>
      <w:r w:rsidRPr="00317201">
        <w:rPr>
          <w:rFonts w:hint="cs"/>
          <w:rtl/>
        </w:rPr>
        <w:t>תשובה:</w:t>
      </w:r>
      <w:r>
        <w:rPr>
          <w:rFonts w:hint="cs"/>
          <w:rtl/>
        </w:rPr>
        <w:t xml:space="preserve"> </w:t>
      </w:r>
      <w:r w:rsidRPr="00317201">
        <w:rPr>
          <w:rStyle w:val="underline-30gray"/>
          <w:rFonts w:hint="cs"/>
          <w:u w:color="D9D9D9" w:themeColor="background1" w:themeShade="D9"/>
          <w:rtl/>
        </w:rPr>
        <w:t xml:space="preserve">                           </w:t>
      </w:r>
      <w:r w:rsidRPr="00317201">
        <w:rPr>
          <w:rStyle w:val="underline-30gray"/>
          <w:rFonts w:hint="cs"/>
          <w:u w:val="none"/>
          <w:rtl/>
        </w:rPr>
        <w:t xml:space="preserve"> </w:t>
      </w:r>
    </w:p>
    <w:p w:rsidR="00F411FE" w:rsidRDefault="00F411FE" w:rsidP="00F411FE">
      <w:pPr>
        <w:pStyle w:val="Sargel2"/>
        <w:rPr>
          <w:rtl/>
        </w:rPr>
      </w:pPr>
    </w:p>
    <w:p w:rsidR="00F411FE" w:rsidRPr="0044417C" w:rsidRDefault="00F411FE" w:rsidP="00F411FE">
      <w:pPr>
        <w:pStyle w:val="Sargel2"/>
        <w:rPr>
          <w:rtl/>
        </w:rPr>
      </w:pPr>
      <w:r w:rsidRPr="0044417C">
        <w:rPr>
          <w:rFonts w:hint="cs"/>
          <w:rtl/>
        </w:rPr>
        <w:t>ב.</w:t>
      </w:r>
      <w:r w:rsidRPr="0044417C">
        <w:rPr>
          <w:rtl/>
        </w:rPr>
        <w:tab/>
      </w:r>
      <w:r w:rsidRPr="0044417C">
        <w:rPr>
          <w:rFonts w:hint="cs"/>
          <w:rtl/>
        </w:rPr>
        <w:t xml:space="preserve">הֵזיזו את לולאה </w:t>
      </w:r>
      <w:r w:rsidRPr="0044417C">
        <w:rPr>
          <w:rStyle w:val="5-LTR15"/>
          <w:rFonts w:ascii="DavidMFO" w:hAnsi="DavidMFO" w:cs="David"/>
          <w:lang w:val="en-US"/>
        </w:rPr>
        <w:t>B</w:t>
      </w:r>
      <w:r w:rsidRPr="0044417C">
        <w:rPr>
          <w:rFonts w:hint="cs"/>
          <w:rtl/>
        </w:rPr>
        <w:t xml:space="preserve"> ב</w:t>
      </w:r>
      <w:r>
        <w:rPr>
          <w:rFonts w:hint="cs"/>
          <w:rtl/>
        </w:rPr>
        <w:t>-</w:t>
      </w:r>
      <w:r w:rsidRPr="0044417C">
        <w:rPr>
          <w:rFonts w:hint="cs"/>
          <w:rtl/>
        </w:rPr>
        <w:t xml:space="preserve"> </w:t>
      </w:r>
      <w:r w:rsidRPr="0044417C">
        <w:rPr>
          <w:rStyle w:val="5-LTR15"/>
          <w:rFonts w:ascii="DavidMFO" w:hAnsi="DavidMFO" w:cs="David"/>
          <w:lang w:val="en-US"/>
        </w:rPr>
        <w:t>60</w:t>
      </w:r>
      <w:r w:rsidRPr="0044417C">
        <w:rPr>
          <w:rFonts w:hint="cs"/>
          <w:rtl/>
        </w:rPr>
        <w:t xml:space="preserve"> ס"מ על המסילה לכיוון לולאה </w:t>
      </w:r>
      <w:r w:rsidRPr="0044417C">
        <w:rPr>
          <w:rStyle w:val="5-LTR15"/>
          <w:rFonts w:ascii="DavidMFO" w:hAnsi="DavidMFO" w:cs="David"/>
          <w:lang w:val="en-US"/>
        </w:rPr>
        <w:t>A</w:t>
      </w:r>
      <w:r w:rsidRPr="0044417C">
        <w:rPr>
          <w:rFonts w:hint="cs"/>
          <w:rtl/>
        </w:rPr>
        <w:t>.</w:t>
      </w:r>
    </w:p>
    <w:p w:rsidR="00F411FE" w:rsidRDefault="00F411FE" w:rsidP="00F411FE">
      <w:pPr>
        <w:pStyle w:val="Sargel2"/>
        <w:rPr>
          <w:rtl/>
        </w:rPr>
      </w:pPr>
      <w:r w:rsidRPr="0044417C">
        <w:rPr>
          <w:rtl/>
        </w:rPr>
        <w:tab/>
      </w:r>
      <w:r w:rsidRPr="0044417C">
        <w:rPr>
          <w:rFonts w:hint="cs"/>
          <w:rtl/>
        </w:rPr>
        <w:t xml:space="preserve">מהו היחס בין </w:t>
      </w:r>
      <w:r w:rsidRPr="0044417C">
        <w:rPr>
          <w:rStyle w:val="5-LTR15"/>
          <w:rFonts w:ascii="DavidMFO" w:hAnsi="DavidMFO" w:cs="David"/>
          <w:lang w:val="en-US"/>
        </w:rPr>
        <w:t>AB</w:t>
      </w:r>
      <w:r w:rsidRPr="0044417C">
        <w:rPr>
          <w:rFonts w:hint="cs"/>
          <w:rtl/>
        </w:rPr>
        <w:t xml:space="preserve"> ובין </w:t>
      </w:r>
      <w:r w:rsidRPr="0044417C">
        <w:rPr>
          <w:rStyle w:val="5-LTR15"/>
          <w:rFonts w:ascii="DavidMFO" w:hAnsi="DavidMFO" w:cs="David"/>
          <w:lang w:val="en-US"/>
        </w:rPr>
        <w:t>BC</w:t>
      </w:r>
      <w:r w:rsidRPr="0044417C">
        <w:rPr>
          <w:rFonts w:hint="cs"/>
          <w:rtl/>
        </w:rPr>
        <w:t xml:space="preserve"> לאחר ההזזה? </w:t>
      </w:r>
    </w:p>
    <w:p w:rsidR="00F411FE" w:rsidRPr="0044417C" w:rsidRDefault="00F411FE" w:rsidP="00F411FE">
      <w:pPr>
        <w:pStyle w:val="Sargel2"/>
        <w:rPr>
          <w:rtl/>
        </w:rPr>
      </w:pPr>
    </w:p>
    <w:p w:rsidR="00F411FE" w:rsidRPr="00C21516" w:rsidRDefault="00F411FE" w:rsidP="00F411FE">
      <w:pPr>
        <w:pStyle w:val="sargel2-ravbrera"/>
        <w:ind w:left="1361" w:hanging="851"/>
        <w:rPr>
          <w:rFonts w:cs="Arial"/>
          <w:rtl/>
        </w:rPr>
      </w:pPr>
      <w:r w:rsidRPr="00CB5C57">
        <w:rPr>
          <w:position w:val="-6"/>
          <w:sz w:val="20"/>
          <w:szCs w:val="20"/>
          <w:rtl/>
        </w:rPr>
        <w:t>1</w:t>
      </w:r>
      <w:r w:rsidRPr="00286F3B">
        <w:rPr>
          <w:sz w:val="32"/>
          <w:szCs w:val="32"/>
        </w:rPr>
        <w:sym w:font="Webdings" w:char="F063"/>
      </w:r>
      <w:r>
        <w:rPr>
          <w:rFonts w:hint="cs"/>
          <w:rtl/>
        </w:rPr>
        <w:tab/>
      </w:r>
      <w:r>
        <w:rPr>
          <w:rStyle w:val="5-LTR15"/>
        </w:rPr>
        <w:t>1 : 6</w:t>
      </w:r>
    </w:p>
    <w:p w:rsidR="00F411FE" w:rsidRPr="007D4C6F" w:rsidRDefault="00F411FE" w:rsidP="00F411FE">
      <w:pPr>
        <w:pStyle w:val="sargel2-ravbrera"/>
        <w:ind w:left="1361" w:hanging="851"/>
        <w:rPr>
          <w:rStyle w:val="5-LTR15"/>
          <w:rFonts w:cs="Arial"/>
          <w:rtl/>
          <w:lang w:val="en-US"/>
        </w:rPr>
      </w:pPr>
      <w:r w:rsidRPr="00CB5C57">
        <w:rPr>
          <w:position w:val="-6"/>
          <w:sz w:val="20"/>
          <w:szCs w:val="20"/>
          <w:rtl/>
        </w:rPr>
        <w:t>2</w:t>
      </w:r>
      <w:r w:rsidRPr="00286F3B">
        <w:rPr>
          <w:sz w:val="32"/>
          <w:szCs w:val="32"/>
        </w:rPr>
        <w:sym w:font="Webdings" w:char="F063"/>
      </w:r>
      <w:r w:rsidRPr="001F73EE">
        <w:rPr>
          <w:rtl/>
        </w:rPr>
        <w:tab/>
      </w:r>
      <w:r>
        <w:rPr>
          <w:rStyle w:val="5-LTR15"/>
        </w:rPr>
        <w:t>1 : 4</w:t>
      </w:r>
    </w:p>
    <w:p w:rsidR="00F411FE" w:rsidRPr="00F411FE" w:rsidRDefault="00F411FE" w:rsidP="00F411FE">
      <w:pPr>
        <w:pStyle w:val="sargel2-ravbrera"/>
        <w:ind w:left="1361" w:hanging="851"/>
        <w:rPr>
          <w:rFonts w:cstheme="minorBidi"/>
          <w:rtl/>
        </w:rPr>
      </w:pPr>
      <w:r w:rsidRPr="00CB5C57">
        <w:rPr>
          <w:position w:val="-6"/>
          <w:sz w:val="20"/>
          <w:szCs w:val="20"/>
          <w:rtl/>
        </w:rPr>
        <w:t>3</w:t>
      </w:r>
      <w:r w:rsidRPr="00286F3B">
        <w:rPr>
          <w:sz w:val="32"/>
          <w:szCs w:val="32"/>
        </w:rPr>
        <w:sym w:font="Webdings" w:char="F063"/>
      </w:r>
      <w:r w:rsidRPr="001F73EE">
        <w:rPr>
          <w:rtl/>
        </w:rPr>
        <w:tab/>
      </w:r>
      <w:r>
        <w:rPr>
          <w:rStyle w:val="5-LTR15"/>
        </w:rPr>
        <w:t>1 : 3</w:t>
      </w:r>
    </w:p>
    <w:p w:rsidR="00F411FE" w:rsidRPr="00F411FE" w:rsidRDefault="00F411FE" w:rsidP="00F411FE">
      <w:pPr>
        <w:pStyle w:val="sargel2-ravbrera"/>
        <w:ind w:left="1361" w:hanging="851"/>
        <w:rPr>
          <w:rFonts w:cstheme="minorBidi"/>
          <w:rtl/>
        </w:rPr>
      </w:pPr>
      <w:r w:rsidRPr="00CB5C57">
        <w:rPr>
          <w:position w:val="-6"/>
          <w:sz w:val="20"/>
          <w:szCs w:val="20"/>
          <w:rtl/>
        </w:rPr>
        <w:t>4</w:t>
      </w:r>
      <w:r w:rsidRPr="00286F3B">
        <w:rPr>
          <w:sz w:val="32"/>
          <w:szCs w:val="32"/>
        </w:rPr>
        <w:sym w:font="Webdings" w:char="F063"/>
      </w:r>
      <w:r w:rsidRPr="001F73EE">
        <w:rPr>
          <w:rtl/>
        </w:rPr>
        <w:tab/>
      </w:r>
      <w:r>
        <w:rPr>
          <w:rStyle w:val="5-LTR15"/>
        </w:rPr>
        <w:t>1 : 2</w:t>
      </w:r>
    </w:p>
    <w:p w:rsidR="00F411FE" w:rsidRDefault="00F411FE" w:rsidP="00F411FE">
      <w:pPr>
        <w:pStyle w:val="Sargel2"/>
        <w:rPr>
          <w:rStyle w:val="grade5-15"/>
        </w:rPr>
      </w:pPr>
    </w:p>
    <w:p w:rsidR="00F411FE" w:rsidRDefault="00F411FE" w:rsidP="00F411FE">
      <w:pPr>
        <w:pStyle w:val="Sargel2"/>
        <w:rPr>
          <w:rtl/>
        </w:rPr>
      </w:pPr>
      <w:r w:rsidRPr="0044417C">
        <w:rPr>
          <w:rFonts w:hint="cs"/>
          <w:rtl/>
        </w:rPr>
        <w:t>ג.</w:t>
      </w:r>
      <w:r w:rsidRPr="0044417C">
        <w:rPr>
          <w:rtl/>
        </w:rPr>
        <w:tab/>
      </w:r>
      <w:r w:rsidRPr="0044417C">
        <w:rPr>
          <w:rFonts w:hint="cs"/>
          <w:rtl/>
        </w:rPr>
        <w:t xml:space="preserve">על סמך הנתונים </w:t>
      </w:r>
      <w:r w:rsidRPr="0044417C">
        <w:rPr>
          <w:rStyle w:val="DavidMFORegular"/>
          <w:rFonts w:cs="David" w:hint="cs"/>
          <w:rtl/>
          <w:lang w:bidi="he-IL"/>
        </w:rPr>
        <w:t>שבסרטוט</w:t>
      </w:r>
      <w:r w:rsidRPr="0044417C">
        <w:rPr>
          <w:rFonts w:hint="cs"/>
          <w:rtl/>
        </w:rPr>
        <w:t xml:space="preserve"> כִּתבו בכמה ס"מ צריך להזיז את לולאה </w:t>
      </w:r>
      <w:r w:rsidRPr="0044417C">
        <w:rPr>
          <w:rStyle w:val="5-LTR15"/>
          <w:rFonts w:ascii="DavidMFO" w:hAnsi="DavidMFO" w:cs="David"/>
          <w:lang w:val="en-US"/>
        </w:rPr>
        <w:t>B</w:t>
      </w:r>
      <w:r w:rsidRPr="0044417C">
        <w:rPr>
          <w:rFonts w:hint="cs"/>
          <w:rtl/>
        </w:rPr>
        <w:t xml:space="preserve"> על המסילה </w:t>
      </w:r>
      <w:r w:rsidRPr="0044417C">
        <w:rPr>
          <w:rStyle w:val="DavidMFORegular"/>
          <w:rFonts w:cs="David" w:hint="cs"/>
          <w:rtl/>
          <w:lang w:bidi="he-IL"/>
        </w:rPr>
        <w:t>ממקומה המקורי</w:t>
      </w:r>
      <w:r w:rsidRPr="0044417C">
        <w:rPr>
          <w:rFonts w:hint="cs"/>
          <w:rtl/>
        </w:rPr>
        <w:t xml:space="preserve"> לכיוון לולאה </w:t>
      </w:r>
      <w:r w:rsidRPr="0044417C">
        <w:rPr>
          <w:rStyle w:val="5-LTR15"/>
          <w:rFonts w:ascii="DavidMFO" w:hAnsi="DavidMFO" w:cs="David"/>
          <w:lang w:val="en-US"/>
        </w:rPr>
        <w:t>C</w:t>
      </w:r>
      <w:r w:rsidRPr="0044417C">
        <w:rPr>
          <w:rFonts w:hint="cs"/>
          <w:rtl/>
        </w:rPr>
        <w:t xml:space="preserve"> כדי שהיחס בין </w:t>
      </w:r>
      <w:r w:rsidRPr="0044417C">
        <w:rPr>
          <w:rStyle w:val="5-LTR15"/>
          <w:rFonts w:ascii="DavidMFO" w:hAnsi="DavidMFO" w:cs="David"/>
          <w:lang w:val="en-US"/>
        </w:rPr>
        <w:t>AB</w:t>
      </w:r>
      <w:r w:rsidRPr="0044417C">
        <w:rPr>
          <w:rFonts w:hint="cs"/>
          <w:rtl/>
        </w:rPr>
        <w:t xml:space="preserve"> ובין </w:t>
      </w:r>
      <w:r w:rsidRPr="0044417C">
        <w:rPr>
          <w:rStyle w:val="5-LTR15"/>
          <w:rFonts w:ascii="DavidMFO" w:hAnsi="DavidMFO" w:cs="David"/>
          <w:lang w:val="en-US"/>
        </w:rPr>
        <w:t>BC</w:t>
      </w:r>
      <w:r w:rsidRPr="0044417C">
        <w:rPr>
          <w:rFonts w:hint="cs"/>
          <w:rtl/>
        </w:rPr>
        <w:t xml:space="preserve"> </w:t>
      </w:r>
      <w:r>
        <w:rPr>
          <w:rtl/>
        </w:rPr>
        <w:br/>
      </w:r>
      <w:r w:rsidRPr="0044417C">
        <w:rPr>
          <w:rFonts w:hint="cs"/>
          <w:rtl/>
        </w:rPr>
        <w:t xml:space="preserve">יהיה </w:t>
      </w:r>
      <w:r w:rsidRPr="0044417C">
        <w:rPr>
          <w:rStyle w:val="5-LTR15"/>
          <w:rFonts w:ascii="DavidMFO" w:hAnsi="DavidMFO" w:cs="David"/>
          <w:lang w:val="en-US"/>
        </w:rPr>
        <w:t>1 : 1</w:t>
      </w:r>
      <w:r w:rsidRPr="0044417C">
        <w:rPr>
          <w:rStyle w:val="DavidMFORegular"/>
          <w:rFonts w:cs="David" w:hint="cs"/>
          <w:rtl/>
          <w:lang w:bidi="he-IL"/>
        </w:rPr>
        <w:t xml:space="preserve"> </w:t>
      </w:r>
      <w:r w:rsidRPr="0044417C">
        <w:rPr>
          <w:rFonts w:hint="cs"/>
          <w:rtl/>
        </w:rPr>
        <w:t>.</w:t>
      </w:r>
    </w:p>
    <w:p w:rsidR="00F411FE" w:rsidRDefault="00F411FE" w:rsidP="00F411FE">
      <w:pPr>
        <w:pStyle w:val="Sargel2"/>
        <w:rPr>
          <w:rtl/>
        </w:rPr>
      </w:pPr>
    </w:p>
    <w:p w:rsidR="00F411FE" w:rsidRDefault="00F411FE" w:rsidP="00F411FE">
      <w:pPr>
        <w:pStyle w:val="Sargel2"/>
        <w:rPr>
          <w:rtl/>
        </w:rPr>
      </w:pPr>
    </w:p>
    <w:p w:rsidR="00F411FE" w:rsidRPr="0044417C" w:rsidRDefault="00F411FE" w:rsidP="00F411FE">
      <w:pPr>
        <w:pStyle w:val="Sargel2"/>
        <w:rPr>
          <w:rFonts w:asciiTheme="minorHAnsi" w:hAnsiTheme="minorHAnsi" w:cstheme="minorBidi"/>
          <w:rtl/>
        </w:rPr>
      </w:pPr>
      <w:r>
        <w:rPr>
          <w:rFonts w:hint="cs"/>
          <w:rtl/>
        </w:rPr>
        <w:tab/>
      </w:r>
      <w:r w:rsidRPr="00317201">
        <w:rPr>
          <w:rFonts w:hint="cs"/>
          <w:rtl/>
        </w:rPr>
        <w:t>תשובה:</w:t>
      </w:r>
      <w:r>
        <w:rPr>
          <w:rFonts w:hint="cs"/>
          <w:rtl/>
        </w:rPr>
        <w:t xml:space="preserve"> </w:t>
      </w:r>
      <w:r w:rsidRPr="00317201">
        <w:rPr>
          <w:rStyle w:val="underline-30gray"/>
          <w:rFonts w:hint="cs"/>
          <w:u w:color="D9D9D9" w:themeColor="background1" w:themeShade="D9"/>
          <w:rtl/>
        </w:rPr>
        <w:t xml:space="preserve">                           </w:t>
      </w:r>
      <w:r w:rsidRPr="00317201">
        <w:rPr>
          <w:rStyle w:val="underline-30gray"/>
          <w:rFonts w:hint="cs"/>
          <w:u w:val="none"/>
          <w:rtl/>
        </w:rPr>
        <w:t xml:space="preserve"> </w:t>
      </w:r>
      <w:r w:rsidRPr="0044417C">
        <w:rPr>
          <w:rFonts w:hint="cs"/>
          <w:rtl/>
        </w:rPr>
        <w:t>ס"מ</w:t>
      </w:r>
    </w:p>
    <w:p w:rsidR="00F411FE" w:rsidRDefault="00F411FE">
      <w:pPr>
        <w:bidi w:val="0"/>
        <w:spacing w:after="0" w:line="240" w:lineRule="auto"/>
        <w:rPr>
          <w:rFonts w:ascii="DavidMFOBold" w:hAnsi="DavidMFOBold" w:cs="David"/>
          <w:b/>
          <w:bCs/>
          <w:color w:val="000000"/>
          <w:sz w:val="30"/>
          <w:szCs w:val="30"/>
          <w:rtl/>
        </w:rPr>
      </w:pPr>
      <w:r>
        <w:rPr>
          <w:rtl/>
        </w:rPr>
        <w:br w:type="page"/>
      </w:r>
    </w:p>
    <w:p w:rsidR="00317201" w:rsidRPr="007E7C7D" w:rsidRDefault="00F411FE" w:rsidP="007E7C7D">
      <w:pPr>
        <w:pStyle w:val="Sheela"/>
        <w:rPr>
          <w:rtl/>
        </w:rPr>
      </w:pPr>
      <w:r>
        <w:rPr>
          <w:rFonts w:hint="cs"/>
          <w:rtl/>
        </w:rPr>
        <w:lastRenderedPageBreak/>
        <w:t>שאלה 5</w:t>
      </w:r>
    </w:p>
    <w:p w:rsidR="00317201" w:rsidRPr="007E7C7D" w:rsidRDefault="00317201" w:rsidP="007E7C7D">
      <w:pPr>
        <w:pStyle w:val="Sargel1"/>
        <w:rPr>
          <w:rtl/>
        </w:rPr>
      </w:pPr>
      <w:r w:rsidRPr="007E7C7D">
        <w:rPr>
          <w:rFonts w:hint="cs"/>
          <w:rtl/>
        </w:rPr>
        <w:t xml:space="preserve">לפניכם סרטוט של שני משולשים </w:t>
      </w:r>
      <w:r w:rsidRPr="007E7C7D">
        <w:rPr>
          <w:rStyle w:val="DavidMFORegular"/>
          <w:rFonts w:ascii="David" w:hAnsi="David" w:cs="David" w:hint="cs"/>
          <w:rtl/>
          <w:lang w:bidi="he-IL"/>
        </w:rPr>
        <w:t>חופפים</w:t>
      </w:r>
      <w:r w:rsidRPr="007E7C7D">
        <w:rPr>
          <w:rFonts w:hint="cs"/>
          <w:rtl/>
        </w:rPr>
        <w:t xml:space="preserve">: </w:t>
      </w:r>
      <w:r w:rsidR="007E7C7D" w:rsidRPr="007E7C7D">
        <w:rPr>
          <w:rStyle w:val="LTR"/>
        </w:rPr>
        <w:t>∆</w:t>
      </w:r>
      <w:r w:rsidRPr="007E7C7D">
        <w:rPr>
          <w:rStyle w:val="LTR"/>
        </w:rPr>
        <w:t xml:space="preserve">ABC </w:t>
      </w:r>
      <w:r w:rsidRPr="007E7C7D">
        <w:rPr>
          <w:rStyle w:val="LTR"/>
          <w:rFonts w:ascii="Cambria Math" w:hAnsi="Cambria Math" w:cs="Cambria Math"/>
        </w:rPr>
        <w:t>≅</w:t>
      </w:r>
      <w:r w:rsidRPr="007E7C7D">
        <w:rPr>
          <w:rStyle w:val="LTR"/>
        </w:rPr>
        <w:t xml:space="preserve"> ∆KNP</w:t>
      </w:r>
      <w:r w:rsidRPr="007E7C7D">
        <w:rPr>
          <w:rStyle w:val="LTR"/>
          <w:rFonts w:hint="cs"/>
          <w:rtl/>
        </w:rPr>
        <w:t>.</w:t>
      </w:r>
      <w:r w:rsidRPr="007E7C7D">
        <w:rPr>
          <w:rFonts w:hint="cs"/>
          <w:rtl/>
        </w:rPr>
        <w:t xml:space="preserve"> </w:t>
      </w:r>
    </w:p>
    <w:p w:rsidR="00317201" w:rsidRPr="007E7C7D" w:rsidRDefault="00317201" w:rsidP="007E7C7D">
      <w:pPr>
        <w:pStyle w:val="Sargel1"/>
        <w:rPr>
          <w:rtl/>
        </w:rPr>
      </w:pPr>
      <w:r w:rsidRPr="007E7C7D">
        <w:rPr>
          <w:rFonts w:hint="cs"/>
          <w:rtl/>
        </w:rPr>
        <w:t>(החפיפה כתובה לפי סדר הקדקודים המתאימים.)</w:t>
      </w:r>
    </w:p>
    <w:p w:rsidR="00317201" w:rsidRDefault="00317201">
      <w:pPr>
        <w:spacing w:line="360" w:lineRule="auto"/>
        <w:rPr>
          <w:rStyle w:val="grade5-15"/>
          <w:rFonts w:ascii="DavidMFO" w:hAnsi="DavidMFO" w:cstheme="minorBidi"/>
          <w:sz w:val="28"/>
          <w:szCs w:val="28"/>
          <w:rtl/>
        </w:rPr>
      </w:pPr>
    </w:p>
    <w:p w:rsidR="007E7C7D" w:rsidRPr="007E7C7D" w:rsidRDefault="007E7C7D" w:rsidP="008C3966">
      <w:pPr>
        <w:spacing w:line="360" w:lineRule="auto"/>
        <w:jc w:val="center"/>
        <w:rPr>
          <w:rStyle w:val="grade5-15"/>
          <w:rFonts w:ascii="DavidMFO" w:hAnsi="DavidMFO" w:cstheme="minorBidi"/>
          <w:sz w:val="28"/>
          <w:szCs w:val="28"/>
        </w:rPr>
      </w:pPr>
      <w:r>
        <w:rPr>
          <w:rFonts w:ascii="DavidMFO" w:hAnsi="DavidMFO" w:cstheme="minorBidi" w:hint="cs"/>
          <w:noProof/>
          <w:sz w:val="28"/>
          <w:szCs w:val="28"/>
        </w:rPr>
        <w:drawing>
          <wp:inline distT="0" distB="0" distL="0" distR="0">
            <wp:extent cx="3986784" cy="1993392"/>
            <wp:effectExtent l="0" t="0" r="0" b="6985"/>
            <wp:docPr id="30" name="תמונה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0-MAT-014-8A-SOF-pnimi-q4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6784" cy="1993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7201" w:rsidRPr="007E7C7D" w:rsidRDefault="00317201" w:rsidP="007E7C7D">
      <w:pPr>
        <w:pStyle w:val="Sargel1"/>
        <w:rPr>
          <w:rtl/>
        </w:rPr>
      </w:pPr>
      <w:r w:rsidRPr="007E7C7D">
        <w:rPr>
          <w:rFonts w:hint="cs"/>
          <w:rtl/>
        </w:rPr>
        <w:t>על סמך הנתונים שבסרטוט ענו על הסעיפים שלפניכם:</w:t>
      </w:r>
    </w:p>
    <w:p w:rsidR="00F411FE" w:rsidRPr="007E7C7D" w:rsidRDefault="00F411FE" w:rsidP="00F411FE">
      <w:pPr>
        <w:pStyle w:val="Sargel2"/>
        <w:rPr>
          <w:rtl/>
        </w:rPr>
      </w:pPr>
      <w:r w:rsidRPr="007E7C7D">
        <w:rPr>
          <w:rFonts w:hint="cs"/>
          <w:rtl/>
        </w:rPr>
        <w:t>ב.</w:t>
      </w:r>
      <w:r w:rsidRPr="007E7C7D">
        <w:rPr>
          <w:rtl/>
        </w:rPr>
        <w:tab/>
      </w:r>
      <w:r w:rsidRPr="007E7C7D">
        <w:rPr>
          <w:rFonts w:hint="cs"/>
          <w:rtl/>
        </w:rPr>
        <w:t xml:space="preserve">איזו צלע במשולש </w:t>
      </w:r>
      <w:r w:rsidRPr="007E7C7D">
        <w:rPr>
          <w:rStyle w:val="LTR"/>
        </w:rPr>
        <w:t>KNP</w:t>
      </w:r>
      <w:r w:rsidRPr="007E7C7D">
        <w:rPr>
          <w:rFonts w:hint="cs"/>
          <w:rtl/>
        </w:rPr>
        <w:t xml:space="preserve"> שווה ל</w:t>
      </w:r>
      <w:r>
        <w:rPr>
          <w:rFonts w:hint="cs"/>
          <w:rtl/>
        </w:rPr>
        <w:t>-</w:t>
      </w:r>
      <w:r w:rsidRPr="007E7C7D">
        <w:rPr>
          <w:rStyle w:val="LTR"/>
        </w:rPr>
        <w:t>5</w:t>
      </w:r>
      <w:r w:rsidRPr="007E7C7D">
        <w:rPr>
          <w:rStyle w:val="5-LTR15"/>
          <w:rFonts w:ascii="DavidMFO" w:hAnsi="DavidMFO" w:cs="David"/>
          <w:lang w:val="en-US"/>
        </w:rPr>
        <w:t xml:space="preserve"> </w:t>
      </w:r>
      <w:r w:rsidRPr="007E7C7D">
        <w:rPr>
          <w:rFonts w:hint="cs"/>
          <w:rtl/>
        </w:rPr>
        <w:t xml:space="preserve"> ס"מ?</w:t>
      </w:r>
    </w:p>
    <w:p w:rsidR="00F411FE" w:rsidRDefault="00F411FE" w:rsidP="00F411FE">
      <w:pPr>
        <w:pStyle w:val="Sargel2"/>
        <w:rPr>
          <w:rFonts w:cs="Times New Roman"/>
          <w:rtl/>
        </w:rPr>
      </w:pPr>
    </w:p>
    <w:p w:rsidR="00F411FE" w:rsidRDefault="00F411FE" w:rsidP="00F411FE">
      <w:pPr>
        <w:pStyle w:val="Sargel2"/>
        <w:rPr>
          <w:rFonts w:cs="Times New Roman"/>
          <w:rtl/>
        </w:rPr>
      </w:pPr>
    </w:p>
    <w:p w:rsidR="00F411FE" w:rsidRDefault="00F411FE" w:rsidP="00F411FE">
      <w:pPr>
        <w:pStyle w:val="Sargel2"/>
        <w:rPr>
          <w:rFonts w:cs="Times New Roman"/>
          <w:rtl/>
        </w:rPr>
      </w:pPr>
    </w:p>
    <w:p w:rsidR="00F411FE" w:rsidRPr="007E7C7D" w:rsidRDefault="00F411FE" w:rsidP="00F411FE">
      <w:pPr>
        <w:pStyle w:val="Sargel2"/>
        <w:rPr>
          <w:rFonts w:asciiTheme="minorHAnsi" w:hAnsiTheme="minorHAnsi" w:cs="Times New Roman"/>
          <w:rtl/>
        </w:rPr>
      </w:pPr>
      <w:r>
        <w:rPr>
          <w:rFonts w:hint="cs"/>
          <w:rtl/>
        </w:rPr>
        <w:tab/>
      </w:r>
      <w:r w:rsidRPr="00317201">
        <w:rPr>
          <w:rFonts w:hint="cs"/>
          <w:rtl/>
        </w:rPr>
        <w:t>תשובה:</w:t>
      </w:r>
      <w:r>
        <w:rPr>
          <w:rFonts w:hint="cs"/>
          <w:rtl/>
        </w:rPr>
        <w:t xml:space="preserve"> </w:t>
      </w:r>
      <w:r w:rsidRPr="00317201">
        <w:rPr>
          <w:rStyle w:val="underline-30gray"/>
          <w:rFonts w:hint="cs"/>
          <w:u w:color="D9D9D9" w:themeColor="background1" w:themeShade="D9"/>
          <w:rtl/>
        </w:rPr>
        <w:t xml:space="preserve">                           </w:t>
      </w:r>
      <w:r w:rsidRPr="00317201">
        <w:rPr>
          <w:rStyle w:val="underline-30gray"/>
          <w:rFonts w:hint="cs"/>
          <w:u w:val="none"/>
          <w:rtl/>
        </w:rPr>
        <w:t xml:space="preserve"> </w:t>
      </w:r>
    </w:p>
    <w:p w:rsidR="00F411FE" w:rsidRDefault="00F411FE" w:rsidP="007E7C7D">
      <w:pPr>
        <w:pStyle w:val="Sargel2"/>
        <w:rPr>
          <w:rtl/>
        </w:rPr>
      </w:pPr>
    </w:p>
    <w:p w:rsidR="00317201" w:rsidRPr="007E7C7D" w:rsidRDefault="00317201" w:rsidP="007E7C7D">
      <w:pPr>
        <w:pStyle w:val="Sargel2"/>
        <w:rPr>
          <w:rtl/>
        </w:rPr>
      </w:pPr>
      <w:r w:rsidRPr="007E7C7D">
        <w:rPr>
          <w:rFonts w:hint="cs"/>
          <w:rtl/>
        </w:rPr>
        <w:t>א.</w:t>
      </w:r>
      <w:r w:rsidRPr="007E7C7D">
        <w:rPr>
          <w:rtl/>
        </w:rPr>
        <w:tab/>
      </w:r>
      <w:r w:rsidRPr="007E7C7D">
        <w:rPr>
          <w:rFonts w:hint="cs"/>
          <w:rtl/>
        </w:rPr>
        <w:t xml:space="preserve">מהו גודל </w:t>
      </w:r>
      <w:r w:rsidR="007E7C7D" w:rsidRPr="007E7C7D">
        <w:rPr>
          <w:rFonts w:ascii="Cambria Math" w:hAnsi="Cambria Math" w:cs="Cambria Math"/>
        </w:rPr>
        <w:t>∢</w:t>
      </w:r>
      <w:r w:rsidRPr="007E7C7D">
        <w:rPr>
          <w:rStyle w:val="5-LTR15"/>
          <w:rFonts w:ascii="DavidMFO" w:hAnsi="DavidMFO" w:cs="David"/>
          <w:lang w:val="en-US"/>
        </w:rPr>
        <w:t>K</w:t>
      </w:r>
      <w:r w:rsidR="007E7C7D" w:rsidRPr="007E7C7D">
        <w:sym w:font="MT Extra" w:char="F020"/>
      </w:r>
      <w:r w:rsidRPr="007E7C7D">
        <w:rPr>
          <w:rFonts w:hint="cs"/>
          <w:rtl/>
        </w:rPr>
        <w:t>?</w:t>
      </w:r>
    </w:p>
    <w:p w:rsidR="00CB5C57" w:rsidRDefault="00CB5C57">
      <w:pPr>
        <w:pStyle w:val="Sargel2"/>
        <w:rPr>
          <w:rtl/>
        </w:rPr>
      </w:pPr>
    </w:p>
    <w:p w:rsidR="00CB5C57" w:rsidRPr="00C21516" w:rsidRDefault="00CB5C57" w:rsidP="00F411FE">
      <w:pPr>
        <w:pStyle w:val="sargel2-ravbrera"/>
        <w:ind w:left="1361" w:hanging="851"/>
        <w:rPr>
          <w:rFonts w:cs="Arial"/>
          <w:rtl/>
        </w:rPr>
      </w:pPr>
      <w:r w:rsidRPr="00CB5C57">
        <w:rPr>
          <w:position w:val="-6"/>
          <w:sz w:val="20"/>
          <w:szCs w:val="20"/>
          <w:rtl/>
        </w:rPr>
        <w:t>1</w:t>
      </w:r>
      <w:r w:rsidRPr="00286F3B">
        <w:rPr>
          <w:sz w:val="32"/>
          <w:szCs w:val="32"/>
        </w:rPr>
        <w:sym w:font="Webdings" w:char="F063"/>
      </w:r>
      <w:r>
        <w:rPr>
          <w:rFonts w:hint="cs"/>
          <w:rtl/>
        </w:rPr>
        <w:tab/>
      </w:r>
      <w:r w:rsidR="00F411FE">
        <w:rPr>
          <w:rStyle w:val="5-LTR15"/>
        </w:rPr>
        <w:t>75</w:t>
      </w:r>
      <w:r w:rsidR="00F411FE">
        <w:rPr>
          <w:rStyle w:val="5-LTR15"/>
          <w:rFonts w:ascii="Symbol" w:hAnsi="Symbol" w:cs="Symbol"/>
        </w:rPr>
        <w:t></w:t>
      </w:r>
    </w:p>
    <w:p w:rsidR="00CB5C57" w:rsidRPr="007D4C6F" w:rsidRDefault="00CB5C57" w:rsidP="00F411FE">
      <w:pPr>
        <w:pStyle w:val="sargel2-ravbrera"/>
        <w:ind w:left="1361" w:hanging="851"/>
        <w:rPr>
          <w:rStyle w:val="5-LTR15"/>
          <w:rFonts w:cs="Arial"/>
          <w:rtl/>
          <w:lang w:val="en-US"/>
        </w:rPr>
      </w:pPr>
      <w:r w:rsidRPr="00CB5C57">
        <w:rPr>
          <w:position w:val="-6"/>
          <w:sz w:val="20"/>
          <w:szCs w:val="20"/>
          <w:rtl/>
        </w:rPr>
        <w:t>2</w:t>
      </w:r>
      <w:r w:rsidRPr="00286F3B">
        <w:rPr>
          <w:sz w:val="32"/>
          <w:szCs w:val="32"/>
        </w:rPr>
        <w:sym w:font="Webdings" w:char="F063"/>
      </w:r>
      <w:r w:rsidRPr="001F73EE">
        <w:rPr>
          <w:rtl/>
        </w:rPr>
        <w:tab/>
      </w:r>
      <w:r w:rsidR="00F411FE">
        <w:rPr>
          <w:rStyle w:val="5-LTR15"/>
        </w:rPr>
        <w:t>70</w:t>
      </w:r>
      <w:r w:rsidR="00F411FE">
        <w:rPr>
          <w:rStyle w:val="5-LTR15"/>
          <w:rFonts w:ascii="Symbol" w:hAnsi="Symbol" w:cs="Symbol"/>
        </w:rPr>
        <w:t></w:t>
      </w:r>
    </w:p>
    <w:p w:rsidR="00CB5C57" w:rsidRPr="00F411FE" w:rsidRDefault="00CB5C57" w:rsidP="00F411FE">
      <w:pPr>
        <w:pStyle w:val="sargel2-ravbrera"/>
        <w:ind w:left="1361" w:hanging="851"/>
        <w:rPr>
          <w:rFonts w:cstheme="minorBidi"/>
          <w:rtl/>
        </w:rPr>
      </w:pPr>
      <w:r w:rsidRPr="00CB5C57">
        <w:rPr>
          <w:position w:val="-6"/>
          <w:sz w:val="20"/>
          <w:szCs w:val="20"/>
          <w:rtl/>
        </w:rPr>
        <w:t>3</w:t>
      </w:r>
      <w:r w:rsidRPr="00286F3B">
        <w:rPr>
          <w:sz w:val="32"/>
          <w:szCs w:val="32"/>
        </w:rPr>
        <w:sym w:font="Webdings" w:char="F063"/>
      </w:r>
      <w:r w:rsidRPr="001F73EE">
        <w:rPr>
          <w:rtl/>
        </w:rPr>
        <w:tab/>
      </w:r>
      <w:r w:rsidR="00F411FE">
        <w:rPr>
          <w:rStyle w:val="5-LTR15"/>
        </w:rPr>
        <w:t>60</w:t>
      </w:r>
      <w:r w:rsidR="00F411FE">
        <w:rPr>
          <w:rStyle w:val="5-LTR15"/>
          <w:rFonts w:ascii="Symbol" w:hAnsi="Symbol" w:cs="Symbol"/>
        </w:rPr>
        <w:t></w:t>
      </w:r>
    </w:p>
    <w:p w:rsidR="00CB5C57" w:rsidRPr="00F411FE" w:rsidRDefault="00CB5C57" w:rsidP="00F411FE">
      <w:pPr>
        <w:pStyle w:val="sargel2-ravbrera"/>
        <w:ind w:left="1361" w:hanging="851"/>
        <w:rPr>
          <w:rFonts w:cstheme="minorBidi"/>
          <w:rtl/>
        </w:rPr>
      </w:pPr>
      <w:r w:rsidRPr="00CB5C57">
        <w:rPr>
          <w:position w:val="-6"/>
          <w:sz w:val="20"/>
          <w:szCs w:val="20"/>
          <w:rtl/>
        </w:rPr>
        <w:t>4</w:t>
      </w:r>
      <w:r w:rsidRPr="00286F3B">
        <w:rPr>
          <w:sz w:val="32"/>
          <w:szCs w:val="32"/>
        </w:rPr>
        <w:sym w:font="Webdings" w:char="F063"/>
      </w:r>
      <w:r w:rsidRPr="001F73EE">
        <w:rPr>
          <w:rtl/>
        </w:rPr>
        <w:tab/>
      </w:r>
      <w:r w:rsidR="00F411FE">
        <w:rPr>
          <w:rStyle w:val="5-LTR15"/>
        </w:rPr>
        <w:t>45°</w:t>
      </w:r>
    </w:p>
    <w:p w:rsidR="00CB5C57" w:rsidRDefault="00CB5C57">
      <w:pPr>
        <w:pStyle w:val="Sargel2"/>
        <w:rPr>
          <w:rtl/>
        </w:rPr>
      </w:pPr>
    </w:p>
    <w:p w:rsidR="007E7C7D" w:rsidRDefault="007E7C7D">
      <w:pPr>
        <w:pStyle w:val="Sargel2"/>
        <w:rPr>
          <w:rtl/>
        </w:rPr>
      </w:pPr>
    </w:p>
    <w:p w:rsidR="00317201" w:rsidRDefault="00317201">
      <w:pPr>
        <w:pStyle w:val="aa"/>
        <w:suppressAutoHyphens w:val="0"/>
        <w:spacing w:line="360" w:lineRule="auto"/>
        <w:ind w:left="360"/>
        <w:rPr>
          <w:rStyle w:val="grade5-15"/>
          <w:rFonts w:ascii="DavidMFO" w:hAnsi="DavidMFO" w:cs="DavidMFO"/>
          <w:sz w:val="28"/>
          <w:szCs w:val="28"/>
          <w:lang w:bidi="ar-SA"/>
        </w:rPr>
      </w:pPr>
    </w:p>
    <w:p w:rsidR="00317201" w:rsidRDefault="00317201">
      <w:pPr>
        <w:pStyle w:val="aa"/>
        <w:suppressAutoHyphens w:val="0"/>
        <w:spacing w:line="360" w:lineRule="auto"/>
        <w:ind w:left="360"/>
        <w:rPr>
          <w:rStyle w:val="grade5-15"/>
          <w:rFonts w:ascii="DavidMFO" w:hAnsi="DavidMFO" w:cs="DavidMFO"/>
          <w:sz w:val="28"/>
          <w:szCs w:val="28"/>
          <w:lang w:bidi="ar-SA"/>
        </w:rPr>
      </w:pPr>
    </w:p>
    <w:p w:rsidR="007E7C7D" w:rsidRPr="00574091" w:rsidRDefault="007E7C7D">
      <w:pPr>
        <w:bidi w:val="0"/>
        <w:spacing w:after="0" w:line="240" w:lineRule="auto"/>
        <w:rPr>
          <w:rFonts w:asciiTheme="minorHAnsi" w:hAnsiTheme="minorHAnsi" w:cs="Times New Roman"/>
          <w:b/>
          <w:bCs/>
          <w:color w:val="000000"/>
          <w:sz w:val="30"/>
          <w:szCs w:val="30"/>
        </w:rPr>
      </w:pPr>
      <w:r>
        <w:rPr>
          <w:rFonts w:cs="Times New Roman"/>
          <w:rtl/>
        </w:rPr>
        <w:br w:type="page"/>
      </w:r>
    </w:p>
    <w:p w:rsidR="00574091" w:rsidRPr="000111DB" w:rsidRDefault="00574091" w:rsidP="00574091">
      <w:pPr>
        <w:pStyle w:val="Sheela"/>
        <w:rPr>
          <w:rtl/>
        </w:rPr>
      </w:pPr>
      <w:r>
        <w:rPr>
          <w:rFonts w:hint="cs"/>
          <w:rtl/>
        </w:rPr>
        <w:lastRenderedPageBreak/>
        <w:t>שאלה 6</w:t>
      </w:r>
    </w:p>
    <w:p w:rsidR="00574091" w:rsidRPr="000111DB" w:rsidRDefault="00574091" w:rsidP="00574091">
      <w:pPr>
        <w:pStyle w:val="Sargel1"/>
        <w:rPr>
          <w:rtl/>
        </w:rPr>
      </w:pPr>
      <w:r w:rsidRPr="000111DB">
        <w:rPr>
          <w:rFonts w:hint="cs"/>
          <w:rtl/>
        </w:rPr>
        <w:t xml:space="preserve">אחד הגרפים שלפניכם מתאר את הפונקציה </w:t>
      </w:r>
      <w:r w:rsidRPr="000111DB">
        <w:rPr>
          <w:rStyle w:val="LTR"/>
        </w:rPr>
        <w:t>y = x + 5</w:t>
      </w:r>
      <w:r w:rsidRPr="000111DB">
        <w:rPr>
          <w:rFonts w:hint="cs"/>
          <w:rtl/>
        </w:rPr>
        <w:t xml:space="preserve"> .</w:t>
      </w:r>
    </w:p>
    <w:p w:rsidR="00574091" w:rsidRPr="000111DB" w:rsidRDefault="00574091" w:rsidP="00574091">
      <w:pPr>
        <w:pStyle w:val="Sargel1"/>
        <w:rPr>
          <w:rtl/>
        </w:rPr>
      </w:pPr>
      <w:r w:rsidRPr="000111DB">
        <w:rPr>
          <w:rFonts w:hint="cs"/>
          <w:rtl/>
        </w:rPr>
        <w:t>סַמנו את הגרף המתאים.</w:t>
      </w:r>
    </w:p>
    <w:p w:rsidR="00574091" w:rsidRDefault="00574091" w:rsidP="00574091">
      <w:pPr>
        <w:pStyle w:val="Sargel1"/>
        <w:rPr>
          <w:rtl/>
        </w:rPr>
      </w:pPr>
    </w:p>
    <w:p w:rsidR="00574091" w:rsidRDefault="00574091" w:rsidP="00574091">
      <w:pPr>
        <w:pStyle w:val="Sargel1"/>
        <w:rPr>
          <w:rtl/>
        </w:rPr>
      </w:pPr>
      <w:r>
        <w:rPr>
          <w:noProof/>
          <w:rtl/>
        </w:rPr>
        <w:drawing>
          <wp:inline distT="0" distB="0" distL="0" distR="0">
            <wp:extent cx="4523232" cy="4288536"/>
            <wp:effectExtent l="0" t="0" r="0" b="0"/>
            <wp:docPr id="6" name="תמונה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2-MAT-014-8B-SOF-pnimi-q6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3232" cy="4288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091" w:rsidRDefault="00574091">
      <w:pPr>
        <w:bidi w:val="0"/>
        <w:spacing w:after="0" w:line="240" w:lineRule="auto"/>
      </w:pPr>
      <w:r>
        <w:br w:type="page"/>
      </w:r>
    </w:p>
    <w:p w:rsidR="00574091" w:rsidRPr="0044417C" w:rsidRDefault="00574091" w:rsidP="00574091">
      <w:pPr>
        <w:pStyle w:val="Sheela"/>
        <w:rPr>
          <w:rtl/>
        </w:rPr>
      </w:pPr>
      <w:r>
        <w:rPr>
          <w:rFonts w:hint="cs"/>
          <w:rtl/>
        </w:rPr>
        <w:lastRenderedPageBreak/>
        <w:t>שאלה 7</w:t>
      </w:r>
    </w:p>
    <w:p w:rsidR="00574091" w:rsidRPr="0044417C" w:rsidRDefault="00574091" w:rsidP="00574091">
      <w:pPr>
        <w:pStyle w:val="Sargel1"/>
        <w:rPr>
          <w:rtl/>
        </w:rPr>
      </w:pPr>
      <w:r w:rsidRPr="0044417C">
        <w:rPr>
          <w:rFonts w:hint="cs"/>
          <w:rtl/>
        </w:rPr>
        <w:t>פִּתרו את המשוואות שלפניכם.</w:t>
      </w:r>
    </w:p>
    <w:p w:rsidR="00574091" w:rsidRPr="0044417C" w:rsidRDefault="00574091" w:rsidP="00574091">
      <w:pPr>
        <w:pStyle w:val="Sargel1"/>
        <w:rPr>
          <w:rtl/>
        </w:rPr>
      </w:pPr>
      <w:r w:rsidRPr="0044417C">
        <w:rPr>
          <w:rFonts w:hint="cs"/>
          <w:rtl/>
        </w:rPr>
        <w:t>הַציגו את דרך הפתרון.</w:t>
      </w:r>
    </w:p>
    <w:p w:rsidR="00574091" w:rsidRPr="0044417C" w:rsidRDefault="00574091" w:rsidP="00574091">
      <w:pPr>
        <w:pStyle w:val="Sargel2-shuratsheela"/>
        <w:rPr>
          <w:rtl/>
        </w:rPr>
      </w:pPr>
      <w:r w:rsidRPr="0044417C">
        <w:rPr>
          <w:rFonts w:hint="cs"/>
          <w:rtl/>
        </w:rPr>
        <w:t>א.</w:t>
      </w:r>
      <w:r w:rsidRPr="0044417C">
        <w:rPr>
          <w:rtl/>
        </w:rPr>
        <w:tab/>
      </w:r>
      <w:r w:rsidRPr="0044417C">
        <w:rPr>
          <w:rStyle w:val="5-LTR15"/>
          <w:rFonts w:ascii="Times n" w:hAnsi="Times n" w:cs="David"/>
          <w:lang w:val="en-US"/>
        </w:rPr>
        <w:t>7(x + 1) – 5(x – 4) = 34</w:t>
      </w:r>
    </w:p>
    <w:p w:rsidR="00574091" w:rsidRDefault="00574091" w:rsidP="00574091">
      <w:pPr>
        <w:pStyle w:val="Sargel2"/>
        <w:rPr>
          <w:rtl/>
        </w:rPr>
      </w:pPr>
    </w:p>
    <w:p w:rsidR="00574091" w:rsidRDefault="00574091" w:rsidP="00574091">
      <w:pPr>
        <w:pStyle w:val="Sargel2"/>
        <w:rPr>
          <w:rtl/>
        </w:rPr>
      </w:pPr>
    </w:p>
    <w:p w:rsidR="00574091" w:rsidRDefault="00574091" w:rsidP="00574091">
      <w:pPr>
        <w:pStyle w:val="Sargel2"/>
        <w:rPr>
          <w:rtl/>
        </w:rPr>
      </w:pPr>
    </w:p>
    <w:p w:rsidR="00574091" w:rsidRDefault="00574091" w:rsidP="00574091">
      <w:pPr>
        <w:pStyle w:val="Sargel2"/>
        <w:rPr>
          <w:rtl/>
        </w:rPr>
      </w:pPr>
    </w:p>
    <w:p w:rsidR="00574091" w:rsidRDefault="00574091" w:rsidP="00574091">
      <w:pPr>
        <w:pStyle w:val="Sargel2"/>
        <w:rPr>
          <w:rtl/>
        </w:rPr>
      </w:pPr>
    </w:p>
    <w:p w:rsidR="00574091" w:rsidRDefault="00574091" w:rsidP="00574091">
      <w:pPr>
        <w:pStyle w:val="Sargel2"/>
        <w:rPr>
          <w:rtl/>
        </w:rPr>
      </w:pPr>
    </w:p>
    <w:p w:rsidR="00574091" w:rsidRDefault="00574091" w:rsidP="00574091">
      <w:pPr>
        <w:pStyle w:val="Sargel2"/>
        <w:rPr>
          <w:rtl/>
        </w:rPr>
      </w:pPr>
    </w:p>
    <w:p w:rsidR="00574091" w:rsidRDefault="00574091" w:rsidP="00574091">
      <w:pPr>
        <w:pStyle w:val="Sargel1"/>
        <w:ind w:left="510" w:hanging="510"/>
        <w:rPr>
          <w:rtl/>
        </w:rPr>
      </w:pPr>
    </w:p>
    <w:p w:rsidR="00574091" w:rsidRPr="00317201" w:rsidRDefault="00574091" w:rsidP="00574091">
      <w:pPr>
        <w:pStyle w:val="Sargel1"/>
        <w:ind w:left="510" w:hanging="510"/>
        <w:rPr>
          <w:rtl/>
        </w:rPr>
      </w:pPr>
      <w:r>
        <w:rPr>
          <w:rFonts w:hint="cs"/>
          <w:rtl/>
        </w:rPr>
        <w:tab/>
      </w:r>
      <w:r w:rsidRPr="00317201">
        <w:rPr>
          <w:rFonts w:hint="cs"/>
          <w:rtl/>
        </w:rPr>
        <w:t>תשובה:</w:t>
      </w:r>
      <w:r>
        <w:rPr>
          <w:rFonts w:hint="cs"/>
          <w:rtl/>
        </w:rPr>
        <w:t xml:space="preserve"> </w:t>
      </w:r>
      <w:r w:rsidRPr="00317201">
        <w:rPr>
          <w:rStyle w:val="underline-30gray"/>
          <w:rFonts w:hint="cs"/>
          <w:u w:color="D9D9D9" w:themeColor="background1" w:themeShade="D9"/>
          <w:rtl/>
        </w:rPr>
        <w:t xml:space="preserve">                           </w:t>
      </w:r>
      <w:r w:rsidRPr="00317201">
        <w:rPr>
          <w:rStyle w:val="underline-30gray"/>
          <w:rFonts w:hint="cs"/>
          <w:u w:val="none"/>
          <w:rtl/>
        </w:rPr>
        <w:t xml:space="preserve"> </w:t>
      </w:r>
      <w:r w:rsidRPr="00317201">
        <w:rPr>
          <w:rStyle w:val="5-LTR15"/>
          <w:rFonts w:ascii="David" w:hAnsi="David" w:cs="David"/>
          <w:lang w:val="en-US"/>
        </w:rPr>
        <w:t xml:space="preserve">x = </w:t>
      </w:r>
    </w:p>
    <w:p w:rsidR="00574091" w:rsidRDefault="00574091" w:rsidP="00574091">
      <w:pPr>
        <w:pStyle w:val="Sargel2"/>
        <w:rPr>
          <w:rtl/>
        </w:rPr>
      </w:pPr>
    </w:p>
    <w:p w:rsidR="00574091" w:rsidRPr="000111DB" w:rsidRDefault="00574091" w:rsidP="00574091">
      <w:pPr>
        <w:pStyle w:val="Sargel2"/>
        <w:rPr>
          <w:rtl/>
        </w:rPr>
      </w:pPr>
      <w:r w:rsidRPr="000111DB">
        <w:rPr>
          <w:rFonts w:hint="cs"/>
          <w:rtl/>
        </w:rPr>
        <w:t>ב.</w:t>
      </w:r>
      <w:r w:rsidRPr="000111DB">
        <w:rPr>
          <w:rtl/>
        </w:rPr>
        <w:tab/>
      </w:r>
      <w:r>
        <w:object w:dxaOrig="2120" w:dyaOrig="7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6pt;height:39pt" o:ole="">
            <v:imagedata r:id="rId14" o:title=""/>
          </v:shape>
          <o:OLEObject Type="Embed" ProgID="Equation.DSMT4" ShapeID="_x0000_i1025" DrawAspect="Content" ObjectID="_1471754901" r:id="rId15"/>
        </w:object>
      </w:r>
    </w:p>
    <w:p w:rsidR="00574091" w:rsidRDefault="00574091" w:rsidP="00574091">
      <w:pPr>
        <w:pStyle w:val="Sargel2"/>
        <w:rPr>
          <w:rtl/>
        </w:rPr>
      </w:pPr>
    </w:p>
    <w:p w:rsidR="00574091" w:rsidRDefault="00574091" w:rsidP="00574091">
      <w:pPr>
        <w:pStyle w:val="Sargel2"/>
        <w:rPr>
          <w:rtl/>
        </w:rPr>
      </w:pPr>
    </w:p>
    <w:p w:rsidR="00574091" w:rsidRDefault="00574091" w:rsidP="00574091">
      <w:pPr>
        <w:pStyle w:val="Sargel2"/>
        <w:rPr>
          <w:rtl/>
        </w:rPr>
      </w:pPr>
    </w:p>
    <w:p w:rsidR="00574091" w:rsidRDefault="00574091" w:rsidP="00574091">
      <w:pPr>
        <w:pStyle w:val="Sargel2"/>
        <w:rPr>
          <w:rtl/>
        </w:rPr>
      </w:pPr>
    </w:p>
    <w:p w:rsidR="00574091" w:rsidRDefault="00574091" w:rsidP="00574091">
      <w:pPr>
        <w:pStyle w:val="Sargel2"/>
        <w:rPr>
          <w:rtl/>
        </w:rPr>
      </w:pPr>
    </w:p>
    <w:p w:rsidR="00574091" w:rsidRDefault="00574091" w:rsidP="00574091">
      <w:pPr>
        <w:pStyle w:val="Sargel2"/>
        <w:rPr>
          <w:rtl/>
        </w:rPr>
      </w:pPr>
    </w:p>
    <w:p w:rsidR="00574091" w:rsidRDefault="00574091" w:rsidP="00574091">
      <w:pPr>
        <w:pStyle w:val="Sargel2"/>
        <w:rPr>
          <w:rtl/>
        </w:rPr>
      </w:pPr>
    </w:p>
    <w:p w:rsidR="00574091" w:rsidRDefault="00574091" w:rsidP="00574091">
      <w:pPr>
        <w:pStyle w:val="Sargel1"/>
        <w:ind w:left="510" w:hanging="510"/>
        <w:rPr>
          <w:rtl/>
        </w:rPr>
      </w:pPr>
    </w:p>
    <w:p w:rsidR="006E7D68" w:rsidRDefault="00574091" w:rsidP="00574091">
      <w:pPr>
        <w:pStyle w:val="Sargel1"/>
        <w:ind w:left="510" w:hanging="510"/>
        <w:rPr>
          <w:rtl/>
        </w:rPr>
      </w:pPr>
      <w:r>
        <w:rPr>
          <w:rFonts w:hint="cs"/>
          <w:rtl/>
        </w:rPr>
        <w:tab/>
      </w:r>
      <w:r w:rsidRPr="00317201">
        <w:rPr>
          <w:rFonts w:hint="cs"/>
          <w:rtl/>
        </w:rPr>
        <w:t>תשובה:</w:t>
      </w:r>
      <w:r>
        <w:rPr>
          <w:rFonts w:hint="cs"/>
          <w:rtl/>
        </w:rPr>
        <w:t xml:space="preserve"> </w:t>
      </w:r>
      <w:r w:rsidRPr="00317201">
        <w:rPr>
          <w:rStyle w:val="underline-30gray"/>
          <w:rFonts w:hint="cs"/>
          <w:u w:color="D9D9D9" w:themeColor="background1" w:themeShade="D9"/>
          <w:rtl/>
        </w:rPr>
        <w:t xml:space="preserve">                           </w:t>
      </w:r>
      <w:r w:rsidRPr="00317201">
        <w:rPr>
          <w:rStyle w:val="underline-30gray"/>
          <w:rFonts w:hint="cs"/>
          <w:u w:val="none"/>
          <w:rtl/>
        </w:rPr>
        <w:t xml:space="preserve"> </w:t>
      </w:r>
      <w:r w:rsidRPr="00317201">
        <w:rPr>
          <w:rStyle w:val="5-LTR15"/>
          <w:rFonts w:ascii="David" w:hAnsi="David" w:cs="David"/>
          <w:lang w:val="en-US"/>
        </w:rPr>
        <w:t xml:space="preserve">x = </w:t>
      </w:r>
    </w:p>
    <w:p w:rsidR="006E7D68" w:rsidRDefault="006E7D68">
      <w:pPr>
        <w:bidi w:val="0"/>
        <w:spacing w:after="0" w:line="240" w:lineRule="auto"/>
        <w:rPr>
          <w:rFonts w:ascii="David" w:hAnsi="David" w:cs="David"/>
          <w:color w:val="000000"/>
          <w:sz w:val="30"/>
          <w:szCs w:val="30"/>
          <w:rtl/>
        </w:rPr>
      </w:pPr>
      <w:r>
        <w:rPr>
          <w:rtl/>
        </w:rPr>
        <w:br w:type="page"/>
      </w:r>
    </w:p>
    <w:p w:rsidR="006E7D68" w:rsidRPr="0044417C" w:rsidRDefault="006E7D68" w:rsidP="006E7D68">
      <w:pPr>
        <w:pStyle w:val="Sheela"/>
        <w:rPr>
          <w:rtl/>
        </w:rPr>
      </w:pPr>
      <w:r>
        <w:rPr>
          <w:rFonts w:hint="cs"/>
          <w:rtl/>
        </w:rPr>
        <w:lastRenderedPageBreak/>
        <w:t>שאלה 8</w:t>
      </w:r>
    </w:p>
    <w:p w:rsidR="006E7D68" w:rsidRPr="0044417C" w:rsidRDefault="006E7D68" w:rsidP="006E7D68">
      <w:pPr>
        <w:pStyle w:val="Sargel1"/>
        <w:rPr>
          <w:rtl/>
        </w:rPr>
      </w:pPr>
      <w:r w:rsidRPr="0044417C">
        <w:rPr>
          <w:rFonts w:hint="cs"/>
          <w:rtl/>
        </w:rPr>
        <w:t xml:space="preserve">לפניכם סרטוט של שני משולשים דומים: </w:t>
      </w:r>
      <w:r w:rsidRPr="0044417C">
        <w:rPr>
          <w:rFonts w:ascii="Times New Roman" w:hAnsi="Times New Roman" w:cs="Times New Roman"/>
        </w:rPr>
        <w:t>∆</w:t>
      </w:r>
      <w:r w:rsidRPr="0044417C">
        <w:rPr>
          <w:rStyle w:val="5-LTR15"/>
          <w:rFonts w:ascii="David" w:hAnsi="David" w:cs="David"/>
          <w:lang w:val="en-US"/>
        </w:rPr>
        <w:t xml:space="preserve">ABC </w:t>
      </w:r>
      <w:r w:rsidRPr="0044417C">
        <w:rPr>
          <w:rStyle w:val="5-LTR15"/>
          <w:rFonts w:ascii="Cambria Math" w:hAnsi="Cambria Math" w:cs="Cambria Math"/>
          <w:lang w:val="en-US"/>
        </w:rPr>
        <w:t>∼</w:t>
      </w:r>
      <w:r w:rsidRPr="0044417C">
        <w:rPr>
          <w:rStyle w:val="5-LTR15"/>
          <w:rFonts w:ascii="David" w:hAnsi="David" w:cs="David"/>
          <w:lang w:val="en-US"/>
        </w:rPr>
        <w:t xml:space="preserve"> </w:t>
      </w:r>
      <w:r w:rsidRPr="0044417C">
        <w:rPr>
          <w:rFonts w:ascii="Times New Roman" w:hAnsi="Times New Roman" w:cs="Times New Roman"/>
        </w:rPr>
        <w:t>∆</w:t>
      </w:r>
      <w:r w:rsidRPr="0044417C">
        <w:rPr>
          <w:rStyle w:val="5-LTR15"/>
          <w:rFonts w:ascii="David" w:hAnsi="David" w:cs="David"/>
          <w:lang w:val="en-US"/>
        </w:rPr>
        <w:t>DEF</w:t>
      </w:r>
      <w:r w:rsidRPr="0044417C">
        <w:rPr>
          <w:rFonts w:hint="cs"/>
          <w:rtl/>
        </w:rPr>
        <w:t xml:space="preserve">. </w:t>
      </w:r>
    </w:p>
    <w:p w:rsidR="006E7D68" w:rsidRPr="0044417C" w:rsidRDefault="006E7D68" w:rsidP="006E7D68">
      <w:pPr>
        <w:pStyle w:val="Sargel1"/>
        <w:rPr>
          <w:rtl/>
        </w:rPr>
      </w:pPr>
      <w:r w:rsidRPr="0044417C">
        <w:rPr>
          <w:rFonts w:hint="cs"/>
          <w:rtl/>
        </w:rPr>
        <w:t>(הדמיון כתוב לפי סדר הקדקודים המתאימים.)</w:t>
      </w:r>
    </w:p>
    <w:p w:rsidR="006E7D68" w:rsidRPr="0044417C" w:rsidRDefault="006E7D68" w:rsidP="006E7D68">
      <w:pPr>
        <w:pStyle w:val="Sargel1"/>
        <w:rPr>
          <w:rtl/>
        </w:rPr>
      </w:pPr>
      <w:r w:rsidRPr="0044417C">
        <w:rPr>
          <w:rFonts w:hint="cs"/>
          <w:rtl/>
        </w:rPr>
        <w:t xml:space="preserve">האורך של צלעות המשולש </w:t>
      </w:r>
      <w:r w:rsidRPr="0044417C">
        <w:rPr>
          <w:rStyle w:val="5-LTR15"/>
          <w:rFonts w:ascii="David" w:hAnsi="David" w:cs="David"/>
          <w:lang w:val="en-US"/>
        </w:rPr>
        <w:t>DEF</w:t>
      </w:r>
      <w:r w:rsidRPr="0044417C">
        <w:rPr>
          <w:rFonts w:hint="cs"/>
          <w:rtl/>
        </w:rPr>
        <w:t xml:space="preserve"> נתון בסרטוט.</w:t>
      </w:r>
    </w:p>
    <w:p w:rsidR="006E7D68" w:rsidRDefault="006E7D68" w:rsidP="006E7D68">
      <w:pPr>
        <w:pStyle w:val="Sargel1"/>
        <w:rPr>
          <w:rtl/>
        </w:rPr>
      </w:pPr>
    </w:p>
    <w:p w:rsidR="006E7D68" w:rsidRDefault="006E7D68" w:rsidP="006E7D68">
      <w:pPr>
        <w:pStyle w:val="Sargel1"/>
        <w:jc w:val="center"/>
        <w:rPr>
          <w:rtl/>
        </w:rPr>
      </w:pPr>
      <w:r>
        <w:rPr>
          <w:noProof/>
          <w:rtl/>
        </w:rPr>
        <w:drawing>
          <wp:inline distT="0" distB="0" distL="0" distR="0" wp14:anchorId="221DD145" wp14:editId="6CF1FBBC">
            <wp:extent cx="4197096" cy="3791712"/>
            <wp:effectExtent l="0" t="0" r="0" b="0"/>
            <wp:docPr id="33" name="תמונה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0-MAT-014-8A-SOF-pnimi-q7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7096" cy="3791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7D68" w:rsidRDefault="006E7D68" w:rsidP="006E7D68">
      <w:pPr>
        <w:pStyle w:val="Sargel1"/>
        <w:rPr>
          <w:rtl/>
        </w:rPr>
      </w:pPr>
    </w:p>
    <w:p w:rsidR="006E7D68" w:rsidRDefault="006E7D68" w:rsidP="006E7D68">
      <w:pPr>
        <w:pStyle w:val="Sargel1"/>
        <w:rPr>
          <w:rtl/>
        </w:rPr>
      </w:pPr>
    </w:p>
    <w:p w:rsidR="006E7D68" w:rsidRPr="0044417C" w:rsidRDefault="006E7D68" w:rsidP="006E7D68">
      <w:pPr>
        <w:pStyle w:val="Sargel1"/>
        <w:rPr>
          <w:rtl/>
        </w:rPr>
      </w:pPr>
      <w:r w:rsidRPr="0044417C">
        <w:rPr>
          <w:rFonts w:hint="cs"/>
          <w:rtl/>
        </w:rPr>
        <w:t xml:space="preserve">יחס הדמיון בין משולש </w:t>
      </w:r>
      <w:r w:rsidRPr="0044417C">
        <w:rPr>
          <w:rStyle w:val="LTR"/>
        </w:rPr>
        <w:t>ABC</w:t>
      </w:r>
      <w:r w:rsidRPr="0044417C">
        <w:rPr>
          <w:rFonts w:hint="cs"/>
          <w:rtl/>
        </w:rPr>
        <w:t xml:space="preserve"> למשולש </w:t>
      </w:r>
      <w:r w:rsidRPr="0044417C">
        <w:rPr>
          <w:rStyle w:val="LTR"/>
        </w:rPr>
        <w:t>DEF</w:t>
      </w:r>
      <w:r w:rsidRPr="0044417C">
        <w:rPr>
          <w:rFonts w:hint="cs"/>
          <w:rtl/>
        </w:rPr>
        <w:t xml:space="preserve"> הוא </w:t>
      </w:r>
      <w:r w:rsidRPr="0044417C">
        <w:rPr>
          <w:rStyle w:val="LTR"/>
        </w:rPr>
        <w:t>3 : 1</w:t>
      </w:r>
      <w:r w:rsidRPr="0044417C">
        <w:rPr>
          <w:rStyle w:val="DavidMFORegular"/>
          <w:rFonts w:ascii="David" w:hAnsi="David" w:cs="David" w:hint="cs"/>
          <w:rtl/>
          <w:lang w:bidi="he-IL"/>
        </w:rPr>
        <w:t xml:space="preserve"> </w:t>
      </w:r>
      <w:r w:rsidRPr="0044417C">
        <w:rPr>
          <w:rFonts w:hint="cs"/>
          <w:rtl/>
        </w:rPr>
        <w:t>.</w:t>
      </w:r>
    </w:p>
    <w:p w:rsidR="006E7D68" w:rsidRPr="0044417C" w:rsidRDefault="006E7D68" w:rsidP="006E7D68">
      <w:pPr>
        <w:pStyle w:val="Sargel1"/>
        <w:rPr>
          <w:rtl/>
        </w:rPr>
      </w:pPr>
      <w:r w:rsidRPr="0044417C">
        <w:rPr>
          <w:rFonts w:hint="cs"/>
          <w:rtl/>
        </w:rPr>
        <w:t xml:space="preserve">מהו </w:t>
      </w:r>
      <w:r w:rsidRPr="0044417C">
        <w:rPr>
          <w:rStyle w:val="DavidMFORegular"/>
          <w:rFonts w:ascii="David" w:hAnsi="David" w:cs="David" w:hint="cs"/>
          <w:rtl/>
          <w:lang w:bidi="he-IL"/>
        </w:rPr>
        <w:t>היקף</w:t>
      </w:r>
      <w:r w:rsidRPr="0044417C">
        <w:rPr>
          <w:rFonts w:hint="cs"/>
          <w:rtl/>
        </w:rPr>
        <w:t xml:space="preserve"> המשולש</w:t>
      </w:r>
      <w:r w:rsidRPr="0044417C">
        <w:rPr>
          <w:rStyle w:val="LTR"/>
        </w:rPr>
        <w:t>ABC</w:t>
      </w:r>
      <w:r w:rsidRPr="0044417C">
        <w:rPr>
          <w:rStyle w:val="5-LTR15"/>
          <w:rFonts w:ascii="David" w:hAnsi="David" w:cs="David"/>
          <w:lang w:val="en-US"/>
        </w:rPr>
        <w:t xml:space="preserve"> </w:t>
      </w:r>
      <w:r w:rsidRPr="0044417C">
        <w:rPr>
          <w:rStyle w:val="DavidMFORegular"/>
          <w:rFonts w:ascii="David" w:hAnsi="David" w:cs="David" w:hint="cs"/>
          <w:rtl/>
          <w:lang w:bidi="he-IL"/>
        </w:rPr>
        <w:t xml:space="preserve"> בס"מ</w:t>
      </w:r>
      <w:r w:rsidRPr="0044417C">
        <w:rPr>
          <w:rFonts w:hint="cs"/>
          <w:rtl/>
        </w:rPr>
        <w:t>?</w:t>
      </w:r>
    </w:p>
    <w:p w:rsidR="006E7D68" w:rsidRDefault="006E7D68" w:rsidP="006E7D68">
      <w:pPr>
        <w:pStyle w:val="Sargel1"/>
        <w:rPr>
          <w:rFonts w:cs="Times New Roman"/>
          <w:rtl/>
        </w:rPr>
      </w:pPr>
    </w:p>
    <w:p w:rsidR="006E7D68" w:rsidRDefault="006E7D68" w:rsidP="006E7D68">
      <w:pPr>
        <w:pStyle w:val="Sargel1"/>
        <w:rPr>
          <w:rFonts w:cs="Times New Roman"/>
          <w:rtl/>
        </w:rPr>
      </w:pPr>
    </w:p>
    <w:p w:rsidR="006E7D68" w:rsidRPr="0044417C" w:rsidRDefault="006E7D68" w:rsidP="006E7D68">
      <w:pPr>
        <w:pStyle w:val="Sargel2"/>
        <w:rPr>
          <w:rFonts w:asciiTheme="minorHAnsi" w:hAnsiTheme="minorHAnsi" w:cstheme="minorBidi"/>
          <w:rtl/>
        </w:rPr>
      </w:pPr>
      <w:r w:rsidRPr="00317201">
        <w:rPr>
          <w:rFonts w:hint="cs"/>
          <w:rtl/>
        </w:rPr>
        <w:t>תשובה:</w:t>
      </w:r>
      <w:r>
        <w:rPr>
          <w:rFonts w:hint="cs"/>
          <w:rtl/>
        </w:rPr>
        <w:t xml:space="preserve"> </w:t>
      </w:r>
      <w:r w:rsidRPr="00317201">
        <w:rPr>
          <w:rStyle w:val="underline-30gray"/>
          <w:rFonts w:hint="cs"/>
          <w:u w:color="D9D9D9" w:themeColor="background1" w:themeShade="D9"/>
          <w:rtl/>
        </w:rPr>
        <w:t xml:space="preserve">                           </w:t>
      </w:r>
      <w:r w:rsidRPr="00317201">
        <w:rPr>
          <w:rStyle w:val="underline-30gray"/>
          <w:rFonts w:hint="cs"/>
          <w:u w:val="none"/>
          <w:rtl/>
        </w:rPr>
        <w:t xml:space="preserve"> </w:t>
      </w:r>
      <w:r w:rsidRPr="0044417C">
        <w:rPr>
          <w:rFonts w:hint="cs"/>
          <w:rtl/>
        </w:rPr>
        <w:t>ס"מ</w:t>
      </w:r>
    </w:p>
    <w:p w:rsidR="00574091" w:rsidRPr="00317201" w:rsidRDefault="00574091" w:rsidP="00574091">
      <w:pPr>
        <w:pStyle w:val="Sargel1"/>
        <w:ind w:left="510" w:hanging="510"/>
        <w:rPr>
          <w:rtl/>
        </w:rPr>
      </w:pPr>
    </w:p>
    <w:p w:rsidR="00574091" w:rsidRDefault="00574091">
      <w:pPr>
        <w:bidi w:val="0"/>
        <w:spacing w:after="0" w:line="240" w:lineRule="auto"/>
        <w:rPr>
          <w:rFonts w:ascii="DavidMFOBold" w:hAnsi="DavidMFOBold" w:cs="David"/>
          <w:b/>
          <w:bCs/>
          <w:color w:val="000000"/>
          <w:sz w:val="30"/>
          <w:szCs w:val="30"/>
          <w:rtl/>
        </w:rPr>
      </w:pPr>
      <w:r>
        <w:rPr>
          <w:rtl/>
        </w:rPr>
        <w:br w:type="page"/>
      </w:r>
    </w:p>
    <w:p w:rsidR="00317201" w:rsidRDefault="006E7D68" w:rsidP="0044417C">
      <w:pPr>
        <w:pStyle w:val="Sheela"/>
        <w:rPr>
          <w:rtl/>
        </w:rPr>
      </w:pPr>
      <w:r>
        <w:rPr>
          <w:rFonts w:hint="cs"/>
          <w:rtl/>
        </w:rPr>
        <w:lastRenderedPageBreak/>
        <w:t>שאלה 9</w:t>
      </w:r>
    </w:p>
    <w:p w:rsidR="00317201" w:rsidRPr="0044417C" w:rsidRDefault="00317201" w:rsidP="0044417C">
      <w:pPr>
        <w:pStyle w:val="Sargel1"/>
        <w:rPr>
          <w:rtl/>
        </w:rPr>
      </w:pPr>
      <w:r w:rsidRPr="0044417C">
        <w:rPr>
          <w:rFonts w:hint="cs"/>
          <w:rtl/>
        </w:rPr>
        <w:t xml:space="preserve">ביום שישי בבוקר סעדו </w:t>
      </w:r>
      <w:r w:rsidRPr="0044417C">
        <w:rPr>
          <w:rStyle w:val="LTR"/>
        </w:rPr>
        <w:t>50</w:t>
      </w:r>
      <w:r w:rsidRPr="0044417C">
        <w:rPr>
          <w:rFonts w:hint="cs"/>
          <w:rtl/>
        </w:rPr>
        <w:t xml:space="preserve"> איש במסעדה.  </w:t>
      </w:r>
    </w:p>
    <w:p w:rsidR="00317201" w:rsidRPr="0044417C" w:rsidRDefault="00317201" w:rsidP="0044417C">
      <w:pPr>
        <w:pStyle w:val="Sargel1"/>
        <w:rPr>
          <w:rtl/>
        </w:rPr>
      </w:pPr>
      <w:r w:rsidRPr="0044417C">
        <w:rPr>
          <w:rFonts w:hint="cs"/>
          <w:rtl/>
        </w:rPr>
        <w:t>חלק מהסועדים הזמינו מנת קינוח, והאחרים לא הזמינו מנת קינוח.</w:t>
      </w:r>
    </w:p>
    <w:p w:rsidR="00317201" w:rsidRPr="0044417C" w:rsidRDefault="00317201" w:rsidP="0044417C">
      <w:pPr>
        <w:pStyle w:val="Sargel1"/>
        <w:rPr>
          <w:rtl/>
        </w:rPr>
      </w:pPr>
      <w:r w:rsidRPr="0044417C">
        <w:rPr>
          <w:rFonts w:hint="cs"/>
          <w:rtl/>
        </w:rPr>
        <w:t xml:space="preserve">הדיאגרמה שלפניכם מציגה את מספר הסועדים </w:t>
      </w:r>
      <w:r w:rsidRPr="0044417C">
        <w:rPr>
          <w:rStyle w:val="DavidMFORegular"/>
          <w:rFonts w:ascii="David" w:hAnsi="David" w:cs="David" w:hint="cs"/>
          <w:rtl/>
          <w:lang w:bidi="he-IL"/>
        </w:rPr>
        <w:t>שהזמינו</w:t>
      </w:r>
      <w:r w:rsidRPr="0044417C">
        <w:rPr>
          <w:rFonts w:hint="cs"/>
          <w:rtl/>
        </w:rPr>
        <w:t xml:space="preserve"> מנות קינוח מסוגים שונים.</w:t>
      </w:r>
    </w:p>
    <w:p w:rsidR="00317201" w:rsidRDefault="0044417C">
      <w:pPr>
        <w:pStyle w:val="Sargel1"/>
        <w:jc w:val="center"/>
        <w:rPr>
          <w:rtl/>
        </w:rPr>
      </w:pPr>
      <w:r>
        <w:rPr>
          <w:rFonts w:hint="cs"/>
          <w:noProof/>
          <w:rtl/>
        </w:rPr>
        <w:drawing>
          <wp:inline distT="0" distB="0" distL="0" distR="0">
            <wp:extent cx="4008120" cy="3340608"/>
            <wp:effectExtent l="0" t="0" r="0" b="0"/>
            <wp:docPr id="32" name="תמונה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0-MAT-014-8A-SOF-pnimi-q6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8120" cy="3340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1909" w:rsidRDefault="00D91909" w:rsidP="0044417C">
      <w:pPr>
        <w:pStyle w:val="Sargel2"/>
      </w:pPr>
    </w:p>
    <w:p w:rsidR="00317201" w:rsidRPr="0044417C" w:rsidRDefault="00317201" w:rsidP="0044417C">
      <w:pPr>
        <w:pStyle w:val="Sargel2"/>
        <w:rPr>
          <w:rtl/>
        </w:rPr>
      </w:pPr>
      <w:r w:rsidRPr="0044417C">
        <w:rPr>
          <w:rFonts w:hint="cs"/>
          <w:rtl/>
        </w:rPr>
        <w:t>א.</w:t>
      </w:r>
      <w:r w:rsidRPr="0044417C">
        <w:rPr>
          <w:rtl/>
        </w:rPr>
        <w:tab/>
      </w:r>
      <w:r w:rsidRPr="0044417C">
        <w:rPr>
          <w:rFonts w:hint="cs"/>
          <w:rtl/>
        </w:rPr>
        <w:t xml:space="preserve">בוחרים באקראי אדם </w:t>
      </w:r>
      <w:r w:rsidRPr="0044417C">
        <w:rPr>
          <w:rStyle w:val="DavidMFObold"/>
          <w:rFonts w:ascii="DavidMFO" w:hAnsi="DavidMFO" w:cs="David" w:hint="cs"/>
          <w:rtl/>
          <w:lang w:bidi="he-IL"/>
        </w:rPr>
        <w:t>מכל</w:t>
      </w:r>
      <w:r w:rsidRPr="0044417C">
        <w:rPr>
          <w:rFonts w:hint="cs"/>
          <w:rtl/>
        </w:rPr>
        <w:t xml:space="preserve"> הסועדים במסעדה.</w:t>
      </w:r>
    </w:p>
    <w:p w:rsidR="0044417C" w:rsidRDefault="00317201" w:rsidP="0044417C">
      <w:pPr>
        <w:pStyle w:val="Sargel2"/>
        <w:rPr>
          <w:rtl/>
        </w:rPr>
      </w:pPr>
      <w:r w:rsidRPr="0044417C">
        <w:rPr>
          <w:rtl/>
        </w:rPr>
        <w:tab/>
      </w:r>
      <w:r w:rsidRPr="0044417C">
        <w:rPr>
          <w:rFonts w:hint="cs"/>
          <w:rtl/>
        </w:rPr>
        <w:t xml:space="preserve">מהי </w:t>
      </w:r>
      <w:r w:rsidRPr="0044417C">
        <w:rPr>
          <w:rStyle w:val="DavidMFORegular"/>
          <w:rFonts w:cs="David" w:hint="cs"/>
          <w:rtl/>
          <w:lang w:bidi="he-IL"/>
        </w:rPr>
        <w:t>ההסתברות</w:t>
      </w:r>
      <w:r w:rsidRPr="0044417C">
        <w:rPr>
          <w:rFonts w:hint="cs"/>
          <w:rtl/>
        </w:rPr>
        <w:t xml:space="preserve"> שייבחר סועד שהזמין </w:t>
      </w:r>
      <w:r w:rsidRPr="0044417C">
        <w:rPr>
          <w:rStyle w:val="DavidMFORegular"/>
          <w:rFonts w:cs="David" w:hint="cs"/>
          <w:rtl/>
          <w:lang w:bidi="he-IL"/>
        </w:rPr>
        <w:t>גלידת וניל</w:t>
      </w:r>
      <w:r w:rsidRPr="0044417C">
        <w:rPr>
          <w:rFonts w:hint="cs"/>
          <w:rtl/>
        </w:rPr>
        <w:t xml:space="preserve">? </w:t>
      </w:r>
    </w:p>
    <w:p w:rsidR="0044417C" w:rsidRDefault="0044417C" w:rsidP="0044417C">
      <w:pPr>
        <w:pStyle w:val="Sargel2"/>
        <w:rPr>
          <w:rtl/>
        </w:rPr>
      </w:pPr>
    </w:p>
    <w:p w:rsidR="0044417C" w:rsidRPr="007D4C6F" w:rsidRDefault="0044417C" w:rsidP="006E7D68">
      <w:pPr>
        <w:pStyle w:val="Sargel2"/>
        <w:rPr>
          <w:rFonts w:cs="Arial"/>
          <w:rtl/>
        </w:rPr>
      </w:pPr>
      <w:r>
        <w:rPr>
          <w:rFonts w:hint="cs"/>
          <w:rtl/>
        </w:rPr>
        <w:tab/>
      </w:r>
      <w:r w:rsidRPr="00CB5C57">
        <w:rPr>
          <w:position w:val="-6"/>
          <w:sz w:val="20"/>
          <w:szCs w:val="20"/>
          <w:rtl/>
        </w:rPr>
        <w:t>1</w:t>
      </w:r>
      <w:r w:rsidRPr="00286F3B">
        <w:rPr>
          <w:sz w:val="32"/>
          <w:szCs w:val="32"/>
        </w:rPr>
        <w:sym w:font="Webdings" w:char="F063"/>
      </w:r>
      <w:r>
        <w:rPr>
          <w:rFonts w:hint="cs"/>
          <w:rtl/>
        </w:rPr>
        <w:tab/>
      </w:r>
      <w:r w:rsidR="006E7D68">
        <w:rPr>
          <w:rFonts w:cs="Arial"/>
        </w:rPr>
        <w:object w:dxaOrig="400" w:dyaOrig="740">
          <v:shape id="_x0000_i1026" type="#_x0000_t75" style="width:20pt;height:37pt" o:ole="">
            <v:imagedata r:id="rId18" o:title=""/>
          </v:shape>
          <o:OLEObject Type="Embed" ProgID="Equation.DSMT4" ShapeID="_x0000_i1026" DrawAspect="Content" ObjectID="_1471754902" r:id="rId19"/>
        </w:objec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 w:rsidRPr="00CB5C57">
        <w:rPr>
          <w:position w:val="-6"/>
          <w:sz w:val="20"/>
          <w:szCs w:val="20"/>
          <w:rtl/>
        </w:rPr>
        <w:t>2</w:t>
      </w:r>
      <w:r w:rsidRPr="00286F3B">
        <w:rPr>
          <w:sz w:val="32"/>
          <w:szCs w:val="32"/>
        </w:rPr>
        <w:sym w:font="Webdings" w:char="F063"/>
      </w:r>
      <w:r w:rsidRPr="001F73EE">
        <w:rPr>
          <w:rtl/>
        </w:rPr>
        <w:tab/>
      </w:r>
      <w:r w:rsidR="006E7D68">
        <w:object w:dxaOrig="400" w:dyaOrig="740">
          <v:shape id="_x0000_i1027" type="#_x0000_t75" style="width:20pt;height:37pt" o:ole="">
            <v:imagedata r:id="rId20" o:title=""/>
          </v:shape>
          <o:OLEObject Type="Embed" ProgID="Equation.DSMT4" ShapeID="_x0000_i1027" DrawAspect="Content" ObjectID="_1471754903" r:id="rId21"/>
        </w:objec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 w:rsidRPr="00CB5C57">
        <w:rPr>
          <w:position w:val="-6"/>
          <w:sz w:val="20"/>
          <w:szCs w:val="20"/>
          <w:rtl/>
        </w:rPr>
        <w:t>3</w:t>
      </w:r>
      <w:r w:rsidRPr="00286F3B">
        <w:rPr>
          <w:sz w:val="32"/>
          <w:szCs w:val="32"/>
        </w:rPr>
        <w:sym w:font="Webdings" w:char="F063"/>
      </w:r>
      <w:r w:rsidRPr="001F73EE">
        <w:rPr>
          <w:rtl/>
        </w:rPr>
        <w:tab/>
      </w:r>
      <w:r w:rsidR="006E7D68">
        <w:object w:dxaOrig="380" w:dyaOrig="740">
          <v:shape id="_x0000_i1028" type="#_x0000_t75" style="width:19pt;height:37pt" o:ole="">
            <v:imagedata r:id="rId22" o:title=""/>
          </v:shape>
          <o:OLEObject Type="Embed" ProgID="Equation.DSMT4" ShapeID="_x0000_i1028" DrawAspect="Content" ObjectID="_1471754904" r:id="rId23"/>
        </w:objec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 w:rsidRPr="00CB5C57">
        <w:rPr>
          <w:position w:val="-6"/>
          <w:sz w:val="20"/>
          <w:szCs w:val="20"/>
          <w:rtl/>
        </w:rPr>
        <w:t>4</w:t>
      </w:r>
      <w:r w:rsidRPr="00286F3B">
        <w:rPr>
          <w:sz w:val="32"/>
          <w:szCs w:val="32"/>
        </w:rPr>
        <w:sym w:font="Webdings" w:char="F063"/>
      </w:r>
      <w:r w:rsidRPr="001F73EE">
        <w:rPr>
          <w:rtl/>
        </w:rPr>
        <w:tab/>
      </w:r>
      <w:r w:rsidR="006E7D68">
        <w:object w:dxaOrig="400" w:dyaOrig="740">
          <v:shape id="_x0000_i1029" type="#_x0000_t75" style="width:20pt;height:37pt" o:ole="">
            <v:imagedata r:id="rId24" o:title=""/>
          </v:shape>
          <o:OLEObject Type="Embed" ProgID="Equation.DSMT4" ShapeID="_x0000_i1029" DrawAspect="Content" ObjectID="_1471754905" r:id="rId25"/>
        </w:object>
      </w:r>
    </w:p>
    <w:p w:rsidR="00317201" w:rsidRDefault="00317201">
      <w:pPr>
        <w:pStyle w:val="Sargel2"/>
        <w:rPr>
          <w:rtl/>
        </w:rPr>
      </w:pPr>
    </w:p>
    <w:p w:rsidR="00317201" w:rsidRDefault="00317201" w:rsidP="0044417C">
      <w:pPr>
        <w:pStyle w:val="Sargel2"/>
        <w:rPr>
          <w:rtl/>
        </w:rPr>
      </w:pPr>
      <w:r w:rsidRPr="0044417C">
        <w:rPr>
          <w:rFonts w:hint="cs"/>
          <w:rtl/>
        </w:rPr>
        <w:t>ב.</w:t>
      </w:r>
      <w:r w:rsidRPr="0044417C">
        <w:rPr>
          <w:rtl/>
        </w:rPr>
        <w:tab/>
      </w:r>
      <w:r w:rsidRPr="0044417C">
        <w:rPr>
          <w:rFonts w:hint="cs"/>
          <w:rtl/>
        </w:rPr>
        <w:t xml:space="preserve">מהו אחוז הסועדים </w:t>
      </w:r>
      <w:r w:rsidRPr="0044417C">
        <w:rPr>
          <w:rStyle w:val="DavidMFObold"/>
          <w:rFonts w:ascii="DavidMFO" w:hAnsi="DavidMFO" w:cs="David" w:hint="cs"/>
          <w:rtl/>
          <w:lang w:bidi="he-IL"/>
        </w:rPr>
        <w:t>שלא</w:t>
      </w:r>
      <w:r w:rsidRPr="0044417C">
        <w:rPr>
          <w:rFonts w:hint="cs"/>
          <w:rtl/>
        </w:rPr>
        <w:t xml:space="preserve"> הזמינו קינוח? </w:t>
      </w:r>
    </w:p>
    <w:p w:rsidR="0044417C" w:rsidRPr="0044417C" w:rsidRDefault="0044417C" w:rsidP="0044417C">
      <w:pPr>
        <w:pStyle w:val="Sargel2"/>
        <w:rPr>
          <w:rtl/>
        </w:rPr>
      </w:pPr>
    </w:p>
    <w:p w:rsidR="00CB5C57" w:rsidRPr="00C21516" w:rsidRDefault="00CB5C57" w:rsidP="006E7D68">
      <w:pPr>
        <w:pStyle w:val="sargel2-ravbrera"/>
        <w:ind w:left="1361" w:hanging="851"/>
        <w:rPr>
          <w:rFonts w:cs="Arial"/>
          <w:rtl/>
        </w:rPr>
      </w:pPr>
      <w:r w:rsidRPr="00CB5C57">
        <w:rPr>
          <w:position w:val="-6"/>
          <w:sz w:val="20"/>
          <w:szCs w:val="20"/>
          <w:rtl/>
        </w:rPr>
        <w:t>1</w:t>
      </w:r>
      <w:r w:rsidRPr="00286F3B">
        <w:rPr>
          <w:sz w:val="32"/>
          <w:szCs w:val="32"/>
        </w:rPr>
        <w:sym w:font="Webdings" w:char="F063"/>
      </w:r>
      <w:r>
        <w:rPr>
          <w:rFonts w:hint="cs"/>
          <w:rtl/>
        </w:rPr>
        <w:tab/>
      </w:r>
      <w:r w:rsidR="006E7D68">
        <w:rPr>
          <w:rStyle w:val="5-LTR15"/>
        </w:rPr>
        <w:t>5%</w:t>
      </w:r>
    </w:p>
    <w:p w:rsidR="00CB5C57" w:rsidRPr="007D4C6F" w:rsidRDefault="00CB5C57" w:rsidP="006E7D68">
      <w:pPr>
        <w:pStyle w:val="sargel2-ravbrera"/>
        <w:ind w:left="1361" w:hanging="851"/>
        <w:rPr>
          <w:rStyle w:val="5-LTR15"/>
          <w:rFonts w:cs="Arial"/>
          <w:rtl/>
          <w:lang w:val="en-US"/>
        </w:rPr>
      </w:pPr>
      <w:r w:rsidRPr="00CB5C57">
        <w:rPr>
          <w:position w:val="-6"/>
          <w:sz w:val="20"/>
          <w:szCs w:val="20"/>
          <w:rtl/>
        </w:rPr>
        <w:t>2</w:t>
      </w:r>
      <w:r w:rsidRPr="00286F3B">
        <w:rPr>
          <w:sz w:val="32"/>
          <w:szCs w:val="32"/>
        </w:rPr>
        <w:sym w:font="Webdings" w:char="F063"/>
      </w:r>
      <w:r w:rsidRPr="001F73EE">
        <w:rPr>
          <w:rtl/>
        </w:rPr>
        <w:tab/>
      </w:r>
      <w:r w:rsidR="006E7D68">
        <w:rPr>
          <w:rStyle w:val="5-LTR15"/>
        </w:rPr>
        <w:t>10%</w:t>
      </w:r>
    </w:p>
    <w:p w:rsidR="00CB5C57" w:rsidRPr="006E7D68" w:rsidRDefault="00CB5C57" w:rsidP="006E7D68">
      <w:pPr>
        <w:pStyle w:val="sargel2-ravbrera"/>
        <w:ind w:left="1361" w:hanging="851"/>
        <w:rPr>
          <w:rFonts w:cstheme="minorBidi"/>
          <w:rtl/>
        </w:rPr>
      </w:pPr>
      <w:r w:rsidRPr="00CB5C57">
        <w:rPr>
          <w:position w:val="-6"/>
          <w:sz w:val="20"/>
          <w:szCs w:val="20"/>
          <w:rtl/>
        </w:rPr>
        <w:t>3</w:t>
      </w:r>
      <w:r w:rsidRPr="00286F3B">
        <w:rPr>
          <w:sz w:val="32"/>
          <w:szCs w:val="32"/>
        </w:rPr>
        <w:sym w:font="Webdings" w:char="F063"/>
      </w:r>
      <w:r w:rsidRPr="001F73EE">
        <w:rPr>
          <w:rtl/>
        </w:rPr>
        <w:tab/>
      </w:r>
      <w:r w:rsidR="006E7D68">
        <w:rPr>
          <w:rStyle w:val="5-LTR15"/>
        </w:rPr>
        <w:t>50%</w:t>
      </w:r>
    </w:p>
    <w:p w:rsidR="00CB5C57" w:rsidRPr="006E7D68" w:rsidRDefault="00CB5C57" w:rsidP="006E7D68">
      <w:pPr>
        <w:pStyle w:val="sargel2-ravbrera"/>
        <w:ind w:left="1361" w:hanging="851"/>
        <w:rPr>
          <w:rFonts w:cstheme="minorBidi"/>
          <w:rtl/>
        </w:rPr>
      </w:pPr>
      <w:r w:rsidRPr="00CB5C57">
        <w:rPr>
          <w:position w:val="-6"/>
          <w:sz w:val="20"/>
          <w:szCs w:val="20"/>
          <w:rtl/>
        </w:rPr>
        <w:t>4</w:t>
      </w:r>
      <w:r w:rsidRPr="00286F3B">
        <w:rPr>
          <w:sz w:val="32"/>
          <w:szCs w:val="32"/>
        </w:rPr>
        <w:sym w:font="Webdings" w:char="F063"/>
      </w:r>
      <w:r w:rsidRPr="001F73EE">
        <w:rPr>
          <w:rtl/>
        </w:rPr>
        <w:tab/>
      </w:r>
      <w:r w:rsidR="006E7D68">
        <w:rPr>
          <w:rStyle w:val="5-LTR15"/>
        </w:rPr>
        <w:t>55%</w:t>
      </w:r>
    </w:p>
    <w:p w:rsidR="006E7D68" w:rsidRDefault="006E7D68">
      <w:pPr>
        <w:bidi w:val="0"/>
        <w:spacing w:after="0" w:line="240" w:lineRule="auto"/>
        <w:rPr>
          <w:rFonts w:ascii="DavidMFOBold" w:hAnsi="DavidMFOBold" w:cs="David"/>
          <w:b/>
          <w:bCs/>
          <w:color w:val="000000"/>
          <w:sz w:val="30"/>
          <w:szCs w:val="30"/>
          <w:rtl/>
        </w:rPr>
      </w:pPr>
      <w:r>
        <w:rPr>
          <w:rtl/>
        </w:rPr>
        <w:br w:type="page"/>
      </w:r>
    </w:p>
    <w:p w:rsidR="006E7D68" w:rsidRPr="000111DB" w:rsidRDefault="006E7D68" w:rsidP="006E7D68">
      <w:pPr>
        <w:pStyle w:val="Sheela"/>
        <w:rPr>
          <w:rtl/>
        </w:rPr>
      </w:pPr>
      <w:r>
        <w:rPr>
          <w:rFonts w:hint="cs"/>
          <w:rtl/>
        </w:rPr>
        <w:lastRenderedPageBreak/>
        <w:t>שאלה 10</w:t>
      </w:r>
    </w:p>
    <w:p w:rsidR="006E7D68" w:rsidRPr="000111DB" w:rsidRDefault="006E7D68" w:rsidP="006E7D68">
      <w:pPr>
        <w:pStyle w:val="Sargel1"/>
        <w:rPr>
          <w:rtl/>
        </w:rPr>
      </w:pPr>
      <w:r w:rsidRPr="000111DB">
        <w:rPr>
          <w:rFonts w:hint="cs"/>
          <w:rtl/>
        </w:rPr>
        <w:t xml:space="preserve">נתונה הפונקציה הקווית </w:t>
      </w:r>
      <w:r w:rsidRPr="000111DB">
        <w:rPr>
          <w:rStyle w:val="LTR"/>
        </w:rPr>
        <w:t>y = – 4x + 8</w:t>
      </w:r>
      <w:r w:rsidRPr="000111DB">
        <w:rPr>
          <w:rStyle w:val="DavidMFORegular"/>
          <w:rFonts w:ascii="David" w:hAnsi="David" w:cs="David" w:hint="cs"/>
          <w:rtl/>
          <w:lang w:bidi="he-IL"/>
        </w:rPr>
        <w:t xml:space="preserve"> . </w:t>
      </w:r>
    </w:p>
    <w:p w:rsidR="006E7D68" w:rsidRDefault="006E7D68" w:rsidP="006E7D68">
      <w:pPr>
        <w:pStyle w:val="Sargel2"/>
        <w:rPr>
          <w:rStyle w:val="DavidMFORegular"/>
          <w:rFonts w:cs="David"/>
          <w:rtl/>
          <w:lang w:bidi="he-IL"/>
        </w:rPr>
      </w:pPr>
      <w:r w:rsidRPr="000111DB">
        <w:rPr>
          <w:rFonts w:hint="cs"/>
          <w:rtl/>
        </w:rPr>
        <w:t>א.</w:t>
      </w:r>
      <w:r w:rsidRPr="000111DB">
        <w:rPr>
          <w:rtl/>
        </w:rPr>
        <w:tab/>
      </w:r>
      <w:r w:rsidRPr="000111DB">
        <w:rPr>
          <w:rFonts w:hint="cs"/>
          <w:rtl/>
        </w:rPr>
        <w:t xml:space="preserve">סַמנו את הפונקציה שהגרף שלה </w:t>
      </w:r>
      <w:r w:rsidRPr="000111DB">
        <w:rPr>
          <w:rStyle w:val="DavidMFObold"/>
          <w:rFonts w:ascii="DavidMFO" w:hAnsi="DavidMFO" w:cs="David" w:hint="cs"/>
          <w:rtl/>
          <w:lang w:bidi="he-IL"/>
        </w:rPr>
        <w:t>מקביל</w:t>
      </w:r>
      <w:r w:rsidRPr="000111DB">
        <w:rPr>
          <w:rFonts w:hint="cs"/>
          <w:rtl/>
        </w:rPr>
        <w:t xml:space="preserve"> לגרף של הפונקציה הנתונה</w:t>
      </w:r>
      <w:r w:rsidRPr="000111DB">
        <w:rPr>
          <w:rStyle w:val="DavidMFORegular"/>
          <w:rFonts w:cs="David" w:hint="cs"/>
          <w:rtl/>
          <w:lang w:bidi="he-IL"/>
        </w:rPr>
        <w:t xml:space="preserve">. </w:t>
      </w:r>
    </w:p>
    <w:p w:rsidR="006E7D68" w:rsidRPr="000111DB" w:rsidRDefault="006E7D68" w:rsidP="006E7D68">
      <w:pPr>
        <w:pStyle w:val="Sargel2"/>
        <w:rPr>
          <w:rStyle w:val="DavidMFORegular"/>
          <w:rFonts w:cs="David"/>
          <w:rtl/>
          <w:lang w:bidi="he-IL"/>
        </w:rPr>
      </w:pPr>
    </w:p>
    <w:p w:rsidR="006E7D68" w:rsidRPr="00C21516" w:rsidRDefault="006E7D68" w:rsidP="006E7D68">
      <w:pPr>
        <w:pStyle w:val="sargel2-ravbrera"/>
        <w:tabs>
          <w:tab w:val="clear" w:pos="1417"/>
          <w:tab w:val="clear" w:pos="2551"/>
          <w:tab w:val="clear" w:pos="3402"/>
          <w:tab w:val="clear" w:pos="4535"/>
          <w:tab w:val="clear" w:pos="5386"/>
          <w:tab w:val="clear" w:pos="6520"/>
          <w:tab w:val="clear" w:pos="7370"/>
          <w:tab w:val="right" w:pos="2834"/>
        </w:tabs>
        <w:ind w:left="1361" w:hanging="851"/>
        <w:rPr>
          <w:rFonts w:cs="Arial"/>
          <w:rtl/>
        </w:rPr>
      </w:pPr>
      <w:r w:rsidRPr="00CB5C57">
        <w:rPr>
          <w:position w:val="-6"/>
          <w:sz w:val="20"/>
          <w:szCs w:val="20"/>
          <w:rtl/>
        </w:rPr>
        <w:t>1</w:t>
      </w:r>
      <w:r w:rsidRPr="00286F3B">
        <w:rPr>
          <w:sz w:val="32"/>
          <w:szCs w:val="32"/>
        </w:rPr>
        <w:sym w:font="Webdings" w:char="F063"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 w:rsidRPr="000111DB">
        <w:rPr>
          <w:rStyle w:val="LTR"/>
        </w:rPr>
        <w:t>y – 4x = 12</w:t>
      </w:r>
    </w:p>
    <w:p w:rsidR="006E7D68" w:rsidRPr="007D4C6F" w:rsidRDefault="006E7D68" w:rsidP="006E7D68">
      <w:pPr>
        <w:pStyle w:val="sargel2-ravbrera"/>
        <w:tabs>
          <w:tab w:val="clear" w:pos="1417"/>
          <w:tab w:val="clear" w:pos="2551"/>
          <w:tab w:val="clear" w:pos="3402"/>
          <w:tab w:val="clear" w:pos="4535"/>
          <w:tab w:val="clear" w:pos="5386"/>
          <w:tab w:val="clear" w:pos="6520"/>
          <w:tab w:val="clear" w:pos="7370"/>
          <w:tab w:val="right" w:pos="2834"/>
        </w:tabs>
        <w:ind w:left="1361" w:hanging="851"/>
        <w:rPr>
          <w:rStyle w:val="5-LTR15"/>
          <w:rFonts w:cs="Arial"/>
          <w:rtl/>
          <w:lang w:val="en-US"/>
        </w:rPr>
      </w:pPr>
      <w:r w:rsidRPr="00CB5C57">
        <w:rPr>
          <w:position w:val="-6"/>
          <w:sz w:val="20"/>
          <w:szCs w:val="20"/>
          <w:rtl/>
        </w:rPr>
        <w:t>2</w:t>
      </w:r>
      <w:r w:rsidRPr="00286F3B">
        <w:rPr>
          <w:sz w:val="32"/>
          <w:szCs w:val="32"/>
        </w:rPr>
        <w:sym w:font="Webdings" w:char="F063"/>
      </w:r>
      <w:r w:rsidRPr="001F73EE">
        <w:rPr>
          <w:rtl/>
        </w:rPr>
        <w:tab/>
      </w:r>
      <w:r>
        <w:rPr>
          <w:rFonts w:hint="cs"/>
          <w:rtl/>
        </w:rPr>
        <w:tab/>
      </w:r>
      <w:r w:rsidRPr="000111DB">
        <w:rPr>
          <w:rStyle w:val="LTR"/>
        </w:rPr>
        <w:t>y = 4x – 8</w:t>
      </w:r>
    </w:p>
    <w:p w:rsidR="006E7D68" w:rsidRPr="007D4C6F" w:rsidRDefault="006E7D68" w:rsidP="006E7D68">
      <w:pPr>
        <w:pStyle w:val="sargel2-ravbrera"/>
        <w:tabs>
          <w:tab w:val="clear" w:pos="1417"/>
          <w:tab w:val="clear" w:pos="2551"/>
          <w:tab w:val="clear" w:pos="3402"/>
          <w:tab w:val="clear" w:pos="4535"/>
          <w:tab w:val="clear" w:pos="5386"/>
          <w:tab w:val="clear" w:pos="6520"/>
          <w:tab w:val="clear" w:pos="7370"/>
          <w:tab w:val="right" w:pos="2834"/>
        </w:tabs>
        <w:ind w:left="1361" w:hanging="851"/>
        <w:rPr>
          <w:rFonts w:cs="Arial"/>
          <w:rtl/>
        </w:rPr>
      </w:pPr>
      <w:r w:rsidRPr="00CB5C57">
        <w:rPr>
          <w:position w:val="-6"/>
          <w:sz w:val="20"/>
          <w:szCs w:val="20"/>
          <w:rtl/>
        </w:rPr>
        <w:t>3</w:t>
      </w:r>
      <w:r w:rsidRPr="00286F3B">
        <w:rPr>
          <w:sz w:val="32"/>
          <w:szCs w:val="32"/>
        </w:rPr>
        <w:sym w:font="Webdings" w:char="F063"/>
      </w:r>
      <w:r w:rsidRPr="001F73EE">
        <w:rPr>
          <w:rtl/>
        </w:rPr>
        <w:tab/>
      </w:r>
      <w:r>
        <w:rPr>
          <w:rFonts w:hint="cs"/>
          <w:rtl/>
        </w:rPr>
        <w:tab/>
      </w:r>
      <w:r w:rsidRPr="000111DB">
        <w:rPr>
          <w:rStyle w:val="LTR"/>
        </w:rPr>
        <w:t>y + 4x = 12</w:t>
      </w:r>
    </w:p>
    <w:p w:rsidR="006E7D68" w:rsidRPr="007D4C6F" w:rsidRDefault="006E7D68" w:rsidP="006E7D68">
      <w:pPr>
        <w:pStyle w:val="sargel2-ravbrera"/>
        <w:tabs>
          <w:tab w:val="clear" w:pos="1417"/>
          <w:tab w:val="clear" w:pos="2551"/>
          <w:tab w:val="clear" w:pos="3402"/>
          <w:tab w:val="clear" w:pos="4535"/>
          <w:tab w:val="clear" w:pos="5386"/>
          <w:tab w:val="clear" w:pos="6520"/>
          <w:tab w:val="clear" w:pos="7370"/>
          <w:tab w:val="right" w:pos="2834"/>
        </w:tabs>
        <w:ind w:left="1361" w:hanging="851"/>
        <w:rPr>
          <w:rFonts w:cs="Arial"/>
          <w:rtl/>
        </w:rPr>
      </w:pPr>
      <w:r w:rsidRPr="00CB5C57">
        <w:rPr>
          <w:position w:val="-6"/>
          <w:sz w:val="20"/>
          <w:szCs w:val="20"/>
          <w:rtl/>
        </w:rPr>
        <w:t>4</w:t>
      </w:r>
      <w:r w:rsidRPr="00286F3B">
        <w:rPr>
          <w:sz w:val="32"/>
          <w:szCs w:val="32"/>
        </w:rPr>
        <w:sym w:font="Webdings" w:char="F063"/>
      </w:r>
      <w:r>
        <w:rPr>
          <w:rFonts w:hint="cs"/>
          <w:rtl/>
        </w:rPr>
        <w:tab/>
      </w:r>
      <w:r w:rsidRPr="001F73EE">
        <w:rPr>
          <w:rtl/>
        </w:rPr>
        <w:tab/>
      </w:r>
      <w:r w:rsidRPr="000111DB">
        <w:rPr>
          <w:rStyle w:val="LTR"/>
        </w:rPr>
        <w:t>y = 4x + 8</w:t>
      </w:r>
    </w:p>
    <w:p w:rsidR="006E7D68" w:rsidRDefault="006E7D68" w:rsidP="006E7D68">
      <w:pPr>
        <w:pStyle w:val="Sargel1"/>
        <w:rPr>
          <w:rtl/>
        </w:rPr>
      </w:pPr>
    </w:p>
    <w:p w:rsidR="006E7D68" w:rsidRDefault="006E7D68" w:rsidP="006E7D68">
      <w:pPr>
        <w:pStyle w:val="Sargel2"/>
        <w:rPr>
          <w:rtl/>
        </w:rPr>
      </w:pPr>
      <w:r w:rsidRPr="000111DB">
        <w:rPr>
          <w:rtl/>
        </w:rPr>
        <w:tab/>
      </w:r>
      <w:r w:rsidRPr="000111DB">
        <w:rPr>
          <w:rStyle w:val="DavidMFORegular"/>
          <w:rFonts w:cs="David" w:hint="cs"/>
          <w:rtl/>
          <w:lang w:bidi="he-IL"/>
        </w:rPr>
        <w:t>הַסבירו</w:t>
      </w:r>
      <w:r w:rsidRPr="000111DB">
        <w:rPr>
          <w:rFonts w:hint="cs"/>
          <w:rtl/>
        </w:rPr>
        <w:t xml:space="preserve"> את בחירתכם. </w:t>
      </w:r>
    </w:p>
    <w:p w:rsidR="006E7D68" w:rsidRDefault="006E7D68" w:rsidP="006E7D68">
      <w:pPr>
        <w:pStyle w:val="Sargel1"/>
        <w:tabs>
          <w:tab w:val="left" w:pos="8788"/>
        </w:tabs>
        <w:spacing w:line="600" w:lineRule="atLeast"/>
        <w:ind w:left="510"/>
        <w:rPr>
          <w:rStyle w:val="DavidMFORegular"/>
          <w:rFonts w:cs="David"/>
          <w:rtl/>
        </w:rPr>
      </w:pPr>
      <w:r w:rsidRPr="00481121">
        <w:rPr>
          <w:rStyle w:val="underline-30gray"/>
          <w:rFonts w:cs="Times New Roman" w:hint="cs"/>
          <w:sz w:val="20"/>
          <w:szCs w:val="20"/>
          <w:u w:val="single" w:color="A6A6A6"/>
          <w:rtl/>
        </w:rPr>
        <w:tab/>
      </w:r>
    </w:p>
    <w:p w:rsidR="006E7D68" w:rsidRDefault="006E7D68" w:rsidP="006E7D68">
      <w:pPr>
        <w:pStyle w:val="Sargel1"/>
        <w:tabs>
          <w:tab w:val="left" w:pos="8788"/>
        </w:tabs>
        <w:spacing w:line="600" w:lineRule="atLeast"/>
        <w:ind w:left="510"/>
        <w:rPr>
          <w:rStyle w:val="DavidMFORegular"/>
          <w:rFonts w:cs="David"/>
          <w:rtl/>
        </w:rPr>
      </w:pPr>
      <w:r w:rsidRPr="00481121">
        <w:rPr>
          <w:rStyle w:val="underline-30gray"/>
          <w:rFonts w:cs="Times New Roman" w:hint="cs"/>
          <w:sz w:val="20"/>
          <w:szCs w:val="20"/>
          <w:u w:val="single" w:color="A6A6A6"/>
          <w:rtl/>
        </w:rPr>
        <w:tab/>
      </w:r>
    </w:p>
    <w:p w:rsidR="006E7D68" w:rsidRDefault="006E7D68" w:rsidP="006E7D68">
      <w:pPr>
        <w:pStyle w:val="Sargel2"/>
        <w:rPr>
          <w:rStyle w:val="DavidMFORegular"/>
          <w:rFonts w:cs="Times New Roman"/>
          <w:rtl/>
          <w:lang w:bidi="he-IL"/>
        </w:rPr>
      </w:pPr>
    </w:p>
    <w:p w:rsidR="006E7D68" w:rsidRPr="000111DB" w:rsidRDefault="006E7D68" w:rsidP="006E7D68">
      <w:pPr>
        <w:pStyle w:val="Sargel2"/>
        <w:rPr>
          <w:rStyle w:val="DavidMFORegular"/>
          <w:rFonts w:cs="David"/>
          <w:rtl/>
          <w:lang w:bidi="he-IL"/>
        </w:rPr>
      </w:pPr>
      <w:r w:rsidRPr="000111DB">
        <w:rPr>
          <w:rStyle w:val="DavidMFORegular"/>
          <w:rFonts w:cs="David" w:hint="cs"/>
          <w:rtl/>
          <w:lang w:bidi="he-IL"/>
        </w:rPr>
        <w:t>ב.</w:t>
      </w:r>
      <w:r w:rsidRPr="000111DB">
        <w:rPr>
          <w:rStyle w:val="DavidMFORegular"/>
          <w:rFonts w:cs="David"/>
          <w:rtl/>
          <w:lang w:bidi="he-IL"/>
        </w:rPr>
        <w:tab/>
      </w:r>
      <w:r w:rsidRPr="000111DB">
        <w:rPr>
          <w:rStyle w:val="DavidMFORegular"/>
          <w:rFonts w:cs="David" w:hint="cs"/>
          <w:rtl/>
          <w:lang w:bidi="he-IL"/>
        </w:rPr>
        <w:t xml:space="preserve">כִּתבו דוגמה לפונקציה קווית </w:t>
      </w:r>
      <w:r w:rsidRPr="00D274F3">
        <w:rPr>
          <w:rStyle w:val="DavidMFObold"/>
          <w:rFonts w:ascii="DavidMFO" w:hAnsi="DavidMFO" w:cs="David" w:hint="cs"/>
          <w:rtl/>
          <w:lang w:bidi="he-IL"/>
        </w:rPr>
        <w:t>עולה</w:t>
      </w:r>
      <w:r w:rsidRPr="000111DB">
        <w:rPr>
          <w:rStyle w:val="DavidMFORegular"/>
          <w:rFonts w:cs="David" w:hint="cs"/>
          <w:rtl/>
          <w:lang w:bidi="he-IL"/>
        </w:rPr>
        <w:t xml:space="preserve"> העוברת בנקודת החיתוך של הפונקציה</w:t>
      </w:r>
      <w:r>
        <w:rPr>
          <w:rStyle w:val="DavidMFORegular"/>
          <w:rFonts w:cs="David"/>
          <w:rtl/>
          <w:lang w:bidi="he-IL"/>
        </w:rPr>
        <w:br/>
      </w:r>
      <w:r w:rsidRPr="00CB7D28">
        <w:rPr>
          <w:rStyle w:val="LTR"/>
        </w:rPr>
        <w:t>y = – 4x + 8</w:t>
      </w:r>
      <w:r w:rsidRPr="000111DB">
        <w:rPr>
          <w:rStyle w:val="DavidMFORegular"/>
          <w:rFonts w:cs="David" w:hint="cs"/>
          <w:rtl/>
          <w:lang w:bidi="he-IL"/>
        </w:rPr>
        <w:t xml:space="preserve"> </w:t>
      </w:r>
      <w:r>
        <w:rPr>
          <w:rStyle w:val="DavidMFORegular"/>
          <w:rFonts w:cs="David"/>
          <w:lang w:bidi="he-IL"/>
        </w:rPr>
        <w:t xml:space="preserve">  </w:t>
      </w:r>
      <w:r w:rsidRPr="000111DB">
        <w:rPr>
          <w:rStyle w:val="DavidMFORegular"/>
          <w:rFonts w:cs="David" w:hint="cs"/>
          <w:rtl/>
          <w:lang w:bidi="he-IL"/>
        </w:rPr>
        <w:t>עם ציר</w:t>
      </w:r>
      <w:r>
        <w:rPr>
          <w:rStyle w:val="DavidMFORegular"/>
          <w:rFonts w:cs="David"/>
          <w:lang w:bidi="he-IL"/>
        </w:rPr>
        <w:t xml:space="preserve"> </w:t>
      </w:r>
      <w:r w:rsidRPr="000111DB">
        <w:rPr>
          <w:rStyle w:val="DavidMFORegular"/>
          <w:rFonts w:cs="David" w:hint="cs"/>
          <w:rtl/>
          <w:lang w:bidi="he-IL"/>
        </w:rPr>
        <w:t xml:space="preserve"> </w:t>
      </w:r>
      <w:r w:rsidRPr="00CB7D28">
        <w:rPr>
          <w:rStyle w:val="LTR"/>
        </w:rPr>
        <w:t>y</w:t>
      </w:r>
      <w:r w:rsidRPr="000111DB">
        <w:rPr>
          <w:rStyle w:val="DavidMFORegular"/>
          <w:rFonts w:cs="David" w:hint="cs"/>
          <w:rtl/>
          <w:lang w:bidi="he-IL"/>
        </w:rPr>
        <w:t xml:space="preserve">. </w:t>
      </w:r>
    </w:p>
    <w:p w:rsidR="006E7D68" w:rsidRDefault="006E7D68" w:rsidP="006E7D68">
      <w:pPr>
        <w:pStyle w:val="Sargel2"/>
        <w:rPr>
          <w:rStyle w:val="DavidMFORegular"/>
          <w:rtl/>
        </w:rPr>
      </w:pPr>
    </w:p>
    <w:p w:rsidR="006E7D68" w:rsidRDefault="006E7D68" w:rsidP="006E7D68">
      <w:pPr>
        <w:pStyle w:val="Sargel2"/>
        <w:rPr>
          <w:rStyle w:val="DavidMFORegular"/>
          <w:rtl/>
        </w:rPr>
      </w:pPr>
    </w:p>
    <w:p w:rsidR="006E7D68" w:rsidRPr="00317201" w:rsidRDefault="006E7D68" w:rsidP="006E7D68">
      <w:pPr>
        <w:pStyle w:val="Sargel1"/>
        <w:ind w:left="510" w:hanging="510"/>
        <w:rPr>
          <w:rtl/>
        </w:rPr>
      </w:pPr>
      <w:r>
        <w:rPr>
          <w:rFonts w:hint="cs"/>
          <w:rtl/>
        </w:rPr>
        <w:tab/>
      </w:r>
      <w:r w:rsidRPr="00317201">
        <w:rPr>
          <w:rFonts w:hint="cs"/>
          <w:rtl/>
        </w:rPr>
        <w:t>תשובה:</w:t>
      </w:r>
      <w:r>
        <w:rPr>
          <w:rFonts w:hint="cs"/>
          <w:rtl/>
        </w:rPr>
        <w:t xml:space="preserve"> </w:t>
      </w:r>
      <w:r w:rsidRPr="00317201">
        <w:rPr>
          <w:rStyle w:val="underline-30gray"/>
          <w:rFonts w:hint="cs"/>
          <w:u w:color="D9D9D9" w:themeColor="background1" w:themeShade="D9"/>
          <w:rtl/>
        </w:rPr>
        <w:t xml:space="preserve">              </w:t>
      </w:r>
      <w:r>
        <w:rPr>
          <w:rStyle w:val="underline-30gray"/>
          <w:u w:color="D9D9D9" w:themeColor="background1" w:themeShade="D9"/>
        </w:rPr>
        <w:t xml:space="preserve">     </w:t>
      </w:r>
      <w:r w:rsidRPr="00317201">
        <w:rPr>
          <w:rStyle w:val="underline-30gray"/>
          <w:rFonts w:hint="cs"/>
          <w:u w:color="D9D9D9" w:themeColor="background1" w:themeShade="D9"/>
          <w:rtl/>
        </w:rPr>
        <w:t xml:space="preserve">             </w:t>
      </w:r>
      <w:r w:rsidRPr="00317201">
        <w:rPr>
          <w:rStyle w:val="underline-30gray"/>
          <w:rFonts w:hint="cs"/>
          <w:u w:val="none"/>
          <w:rtl/>
        </w:rPr>
        <w:t xml:space="preserve"> </w:t>
      </w:r>
      <w:r>
        <w:rPr>
          <w:rStyle w:val="5-LTR15"/>
          <w:rFonts w:asciiTheme="minorHAnsi" w:hAnsiTheme="minorHAnsi" w:cs="David"/>
          <w:lang w:val="en-US"/>
        </w:rPr>
        <w:t xml:space="preserve"> </w:t>
      </w:r>
      <w:r>
        <w:rPr>
          <w:rStyle w:val="5-LTR15"/>
          <w:rFonts w:ascii="David" w:hAnsi="David" w:cs="David"/>
          <w:lang w:val="en-US"/>
        </w:rPr>
        <w:t>y</w:t>
      </w:r>
      <w:r w:rsidRPr="00317201">
        <w:rPr>
          <w:rStyle w:val="5-LTR15"/>
          <w:rFonts w:ascii="David" w:hAnsi="David" w:cs="David"/>
          <w:lang w:val="en-US"/>
        </w:rPr>
        <w:t xml:space="preserve"> = </w:t>
      </w:r>
    </w:p>
    <w:p w:rsidR="00317201" w:rsidRDefault="00317201">
      <w:pPr>
        <w:pStyle w:val="Sheela"/>
        <w:rPr>
          <w:rtl/>
        </w:rPr>
      </w:pPr>
    </w:p>
    <w:p w:rsidR="006E7D68" w:rsidRDefault="006E7D68">
      <w:pPr>
        <w:bidi w:val="0"/>
        <w:spacing w:after="0" w:line="240" w:lineRule="auto"/>
        <w:rPr>
          <w:rFonts w:cs="Times New Roman"/>
        </w:rPr>
      </w:pPr>
    </w:p>
    <w:p w:rsidR="00777A83" w:rsidRDefault="00777A83">
      <w:pPr>
        <w:bidi w:val="0"/>
        <w:spacing w:after="0" w:line="240" w:lineRule="auto"/>
        <w:rPr>
          <w:rFonts w:ascii="DavidMFOBold" w:hAnsi="DavidMFOBold" w:cs="David"/>
          <w:b/>
          <w:bCs/>
          <w:color w:val="000000"/>
          <w:sz w:val="30"/>
          <w:szCs w:val="30"/>
          <w:rtl/>
        </w:rPr>
      </w:pPr>
      <w:r>
        <w:rPr>
          <w:rtl/>
        </w:rPr>
        <w:br w:type="page"/>
      </w:r>
    </w:p>
    <w:p w:rsidR="006E7D68" w:rsidRPr="00CB7D28" w:rsidRDefault="006E7D68" w:rsidP="006E7D68">
      <w:pPr>
        <w:pStyle w:val="Sheela"/>
        <w:rPr>
          <w:rtl/>
        </w:rPr>
      </w:pPr>
      <w:r>
        <w:rPr>
          <w:rFonts w:hint="cs"/>
          <w:rtl/>
        </w:rPr>
        <w:lastRenderedPageBreak/>
        <w:t>שאלה 11</w:t>
      </w:r>
    </w:p>
    <w:p w:rsidR="006E7D68" w:rsidRPr="00CB7D28" w:rsidRDefault="006E7D68" w:rsidP="006E7D68">
      <w:pPr>
        <w:pStyle w:val="Sargel1"/>
        <w:rPr>
          <w:rtl/>
        </w:rPr>
      </w:pPr>
      <w:r w:rsidRPr="00CB7D28">
        <w:rPr>
          <w:rFonts w:hint="cs"/>
          <w:rtl/>
        </w:rPr>
        <w:t>לפניכם סרטוט של תיבה.</w:t>
      </w:r>
      <w:r w:rsidRPr="00CB7D28">
        <w:rPr>
          <w:rtl/>
        </w:rPr>
        <w:tab/>
      </w:r>
      <w:r w:rsidRPr="00CB7D28">
        <w:rPr>
          <w:rtl/>
        </w:rPr>
        <w:tab/>
      </w:r>
      <w:r w:rsidRPr="00CB7D28">
        <w:rPr>
          <w:rtl/>
        </w:rPr>
        <w:tab/>
      </w:r>
    </w:p>
    <w:p w:rsidR="006E7D68" w:rsidRPr="00CB7D28" w:rsidRDefault="006E7D68" w:rsidP="006E7D68">
      <w:pPr>
        <w:pStyle w:val="Sargel1"/>
        <w:rPr>
          <w:rtl/>
        </w:rPr>
      </w:pPr>
      <w:r w:rsidRPr="00CB7D28">
        <w:rPr>
          <w:rFonts w:hint="cs"/>
          <w:rtl/>
        </w:rPr>
        <w:t>מידות התיבה נתונות בסרטוט.</w:t>
      </w:r>
    </w:p>
    <w:p w:rsidR="006E7D68" w:rsidRDefault="006E7D68" w:rsidP="006E7D68">
      <w:pPr>
        <w:pStyle w:val="Sargel1"/>
        <w:jc w:val="center"/>
        <w:rPr>
          <w:rtl/>
        </w:rPr>
      </w:pPr>
    </w:p>
    <w:p w:rsidR="006E7D68" w:rsidRDefault="006E7D68" w:rsidP="006E7D68">
      <w:pPr>
        <w:pStyle w:val="Sargel1"/>
        <w:jc w:val="center"/>
        <w:rPr>
          <w:rtl/>
        </w:rPr>
      </w:pPr>
      <w:r>
        <w:rPr>
          <w:noProof/>
          <w:rtl/>
        </w:rPr>
        <w:drawing>
          <wp:inline distT="0" distB="0" distL="0" distR="0" wp14:anchorId="30DDCE39" wp14:editId="483D1B73">
            <wp:extent cx="2145792" cy="2395728"/>
            <wp:effectExtent l="0" t="0" r="6985" b="5080"/>
            <wp:docPr id="38" name="תמונה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0-MAT-014-8A-SOF-pnimi-q15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5792" cy="2395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7D68" w:rsidRDefault="006E7D68" w:rsidP="006E7D68">
      <w:pPr>
        <w:pStyle w:val="Sargel1"/>
        <w:rPr>
          <w:rStyle w:val="DavidMFORegular"/>
          <w:rtl/>
        </w:rPr>
      </w:pPr>
    </w:p>
    <w:p w:rsidR="006E7D68" w:rsidRPr="00CB7D28" w:rsidRDefault="006E7D68" w:rsidP="006E7D68">
      <w:pPr>
        <w:pStyle w:val="Sargel1"/>
        <w:rPr>
          <w:rtl/>
        </w:rPr>
      </w:pPr>
      <w:r w:rsidRPr="00CB7D28">
        <w:rPr>
          <w:rFonts w:hint="cs"/>
          <w:rtl/>
        </w:rPr>
        <w:t xml:space="preserve">נפח תיבה אחרת </w:t>
      </w:r>
      <w:r w:rsidRPr="00CB7D28">
        <w:rPr>
          <w:rStyle w:val="DavidMFObold"/>
          <w:rFonts w:ascii="David" w:hAnsi="David" w:cs="David" w:hint="cs"/>
          <w:rtl/>
          <w:lang w:bidi="he-IL"/>
        </w:rPr>
        <w:t>גדול</w:t>
      </w:r>
      <w:r w:rsidRPr="00CB7D28">
        <w:rPr>
          <w:rFonts w:hint="cs"/>
          <w:rtl/>
        </w:rPr>
        <w:t xml:space="preserve"> </w:t>
      </w:r>
      <w:r w:rsidRPr="00CB7D28">
        <w:rPr>
          <w:rStyle w:val="DavidMFObold"/>
          <w:rFonts w:ascii="David" w:hAnsi="David" w:cs="David" w:hint="cs"/>
          <w:rtl/>
          <w:lang w:bidi="he-IL"/>
        </w:rPr>
        <w:t>ב-</w:t>
      </w:r>
      <w:r>
        <w:rPr>
          <w:rStyle w:val="5-LTR15"/>
          <w:rFonts w:ascii="David" w:hAnsi="David" w:cs="David" w:hint="cs"/>
          <w:rtl/>
          <w:lang w:val="en-US"/>
        </w:rPr>
        <w:t xml:space="preserve"> </w:t>
      </w:r>
      <w:r w:rsidRPr="00CB7D28">
        <w:rPr>
          <w:rStyle w:val="LTR"/>
        </w:rPr>
        <w:t>40%</w:t>
      </w:r>
      <w:r w:rsidRPr="00CB7D28">
        <w:rPr>
          <w:rStyle w:val="5-LTR15"/>
          <w:rFonts w:ascii="David" w:hAnsi="David" w:cs="David"/>
          <w:lang w:val="en-US"/>
        </w:rPr>
        <w:t xml:space="preserve"> </w:t>
      </w:r>
      <w:r w:rsidRPr="00CB7D28">
        <w:rPr>
          <w:rFonts w:hint="cs"/>
          <w:rtl/>
        </w:rPr>
        <w:t xml:space="preserve"> מנפח התיבה הנתונה.</w:t>
      </w:r>
    </w:p>
    <w:p w:rsidR="006E7D68" w:rsidRPr="00CB7D28" w:rsidRDefault="006E7D68" w:rsidP="006E7D68">
      <w:pPr>
        <w:pStyle w:val="Sargel1"/>
        <w:rPr>
          <w:rtl/>
        </w:rPr>
      </w:pPr>
      <w:r w:rsidRPr="00CB7D28">
        <w:rPr>
          <w:rFonts w:hint="cs"/>
          <w:rtl/>
        </w:rPr>
        <w:t>כִּתבו דוגמה למידות אפשריות של התיבה האחרת.</w:t>
      </w:r>
    </w:p>
    <w:p w:rsidR="006E7D68" w:rsidRPr="00CB7D28" w:rsidRDefault="006E7D68" w:rsidP="006E7D68">
      <w:pPr>
        <w:pStyle w:val="Sargel1"/>
        <w:rPr>
          <w:rtl/>
        </w:rPr>
      </w:pPr>
      <w:r w:rsidRPr="00CB7D28">
        <w:rPr>
          <w:rFonts w:hint="cs"/>
          <w:rtl/>
        </w:rPr>
        <w:t xml:space="preserve">הַציגו את דרך הפתרון. </w:t>
      </w:r>
    </w:p>
    <w:p w:rsidR="006E7D68" w:rsidRDefault="006E7D68" w:rsidP="006E7D68">
      <w:pPr>
        <w:pStyle w:val="Sargel1"/>
        <w:rPr>
          <w:rStyle w:val="DavidMFORegular"/>
          <w:rtl/>
        </w:rPr>
      </w:pPr>
    </w:p>
    <w:p w:rsidR="006E7D68" w:rsidRDefault="006E7D68" w:rsidP="006E7D68">
      <w:pPr>
        <w:pStyle w:val="Sargel1"/>
        <w:rPr>
          <w:rStyle w:val="DavidMFORegular"/>
          <w:rtl/>
        </w:rPr>
      </w:pPr>
    </w:p>
    <w:p w:rsidR="006E7D68" w:rsidRDefault="006E7D68" w:rsidP="006E7D68">
      <w:pPr>
        <w:pStyle w:val="Sargel1"/>
        <w:rPr>
          <w:rStyle w:val="DavidMFORegular"/>
          <w:rtl/>
        </w:rPr>
      </w:pPr>
    </w:p>
    <w:p w:rsidR="006E7D68" w:rsidRDefault="006E7D68" w:rsidP="006E7D68">
      <w:pPr>
        <w:pStyle w:val="Sargel1"/>
        <w:rPr>
          <w:rStyle w:val="DavidMFORegular"/>
          <w:rtl/>
        </w:rPr>
      </w:pPr>
    </w:p>
    <w:p w:rsidR="006E7D68" w:rsidRDefault="006E7D68" w:rsidP="006E7D68">
      <w:pPr>
        <w:pStyle w:val="Sargel1"/>
        <w:rPr>
          <w:rStyle w:val="DavidMFORegular"/>
          <w:rtl/>
        </w:rPr>
      </w:pPr>
    </w:p>
    <w:p w:rsidR="006E7D68" w:rsidRDefault="006E7D68" w:rsidP="006E7D68">
      <w:pPr>
        <w:pStyle w:val="Sargel1"/>
        <w:rPr>
          <w:rStyle w:val="DavidMFORegular"/>
          <w:rtl/>
        </w:rPr>
      </w:pPr>
    </w:p>
    <w:p w:rsidR="006E7D68" w:rsidRDefault="006E7D68" w:rsidP="006E7D68">
      <w:pPr>
        <w:pStyle w:val="Sargel1"/>
        <w:rPr>
          <w:rStyle w:val="DavidMFORegular"/>
          <w:rtl/>
        </w:rPr>
      </w:pPr>
    </w:p>
    <w:p w:rsidR="006E7D68" w:rsidRDefault="006E7D68" w:rsidP="006E7D68">
      <w:pPr>
        <w:pStyle w:val="Sargel1"/>
        <w:rPr>
          <w:rStyle w:val="DavidMFORegular"/>
          <w:rtl/>
        </w:rPr>
      </w:pPr>
    </w:p>
    <w:p w:rsidR="00777A83" w:rsidRDefault="006E7D68" w:rsidP="006E7D68">
      <w:pPr>
        <w:pStyle w:val="Sargel1"/>
        <w:rPr>
          <w:rStyle w:val="5-LTR15"/>
          <w:rFonts w:ascii="David" w:hAnsi="David" w:cs="David"/>
          <w:rtl/>
          <w:lang w:val="en-US"/>
        </w:rPr>
      </w:pPr>
      <w:r w:rsidRPr="00CB7D28">
        <w:rPr>
          <w:rStyle w:val="DavidMFORegular"/>
          <w:rFonts w:ascii="David" w:hAnsi="David" w:cs="David" w:hint="cs"/>
          <w:rtl/>
          <w:lang w:bidi="he-IL"/>
        </w:rPr>
        <w:t>תשובה:</w:t>
      </w:r>
      <w:r>
        <w:rPr>
          <w:rStyle w:val="DavidMFORegular"/>
          <w:rFonts w:ascii="David" w:hAnsi="David" w:cs="David" w:hint="cs"/>
          <w:rtl/>
          <w:lang w:bidi="he-IL"/>
        </w:rPr>
        <w:t xml:space="preserve"> </w:t>
      </w:r>
      <w:r w:rsidRPr="00317201">
        <w:rPr>
          <w:rStyle w:val="underline-30gray"/>
          <w:rFonts w:hint="cs"/>
          <w:u w:color="D9D9D9" w:themeColor="background1" w:themeShade="D9"/>
          <w:rtl/>
        </w:rPr>
        <w:t xml:space="preserve">               </w:t>
      </w:r>
      <w:r w:rsidRPr="00CB7D28">
        <w:rPr>
          <w:rStyle w:val="DavidMFORegular"/>
          <w:rFonts w:ascii="David" w:hAnsi="David" w:cs="David" w:hint="cs"/>
          <w:rtl/>
          <w:lang w:bidi="he-IL"/>
        </w:rPr>
        <w:t xml:space="preserve"> ס"מ,</w:t>
      </w:r>
      <w:r>
        <w:rPr>
          <w:rStyle w:val="DavidMFORegular"/>
          <w:rFonts w:ascii="David" w:hAnsi="David" w:cs="David" w:hint="cs"/>
          <w:rtl/>
          <w:lang w:bidi="he-IL"/>
        </w:rPr>
        <w:t xml:space="preserve"> </w:t>
      </w:r>
      <w:r w:rsidRPr="00317201">
        <w:rPr>
          <w:rStyle w:val="underline-30gray"/>
          <w:rFonts w:hint="cs"/>
          <w:u w:color="D9D9D9" w:themeColor="background1" w:themeShade="D9"/>
          <w:rtl/>
        </w:rPr>
        <w:t xml:space="preserve">               </w:t>
      </w:r>
      <w:r w:rsidRPr="00CB7D28">
        <w:rPr>
          <w:rStyle w:val="DavidMFORegular"/>
          <w:rFonts w:ascii="David" w:hAnsi="David" w:cs="David" w:hint="cs"/>
          <w:rtl/>
          <w:lang w:bidi="he-IL"/>
        </w:rPr>
        <w:t xml:space="preserve"> ס"מ,</w:t>
      </w:r>
      <w:r>
        <w:rPr>
          <w:rStyle w:val="DavidMFORegular"/>
          <w:rFonts w:ascii="David" w:hAnsi="David" w:cs="David" w:hint="cs"/>
          <w:rtl/>
          <w:lang w:bidi="he-IL"/>
        </w:rPr>
        <w:t xml:space="preserve"> </w:t>
      </w:r>
      <w:r w:rsidRPr="00317201">
        <w:rPr>
          <w:rStyle w:val="underline-30gray"/>
          <w:rFonts w:hint="cs"/>
          <w:u w:color="D9D9D9" w:themeColor="background1" w:themeShade="D9"/>
          <w:rtl/>
        </w:rPr>
        <w:t xml:space="preserve">               </w:t>
      </w:r>
      <w:r w:rsidRPr="00CB7D28">
        <w:rPr>
          <w:rStyle w:val="DavidMFORegular"/>
          <w:rFonts w:ascii="David" w:hAnsi="David" w:cs="David" w:hint="cs"/>
          <w:rtl/>
          <w:lang w:bidi="he-IL"/>
        </w:rPr>
        <w:t xml:space="preserve"> ס"מ</w:t>
      </w:r>
    </w:p>
    <w:p w:rsidR="00777A83" w:rsidRDefault="00777A83">
      <w:pPr>
        <w:bidi w:val="0"/>
        <w:spacing w:after="0" w:line="240" w:lineRule="auto"/>
        <w:rPr>
          <w:rStyle w:val="5-LTR15"/>
          <w:rFonts w:ascii="David" w:hAnsi="David" w:cs="David"/>
          <w:color w:val="000000"/>
          <w:rtl/>
          <w:lang w:val="en-US"/>
        </w:rPr>
      </w:pPr>
      <w:r>
        <w:rPr>
          <w:rStyle w:val="5-LTR15"/>
          <w:rFonts w:ascii="David" w:hAnsi="David" w:cs="David"/>
          <w:rtl/>
          <w:lang w:val="en-US"/>
        </w:rPr>
        <w:br w:type="page"/>
      </w:r>
    </w:p>
    <w:p w:rsidR="00777A83" w:rsidRPr="00CB7D28" w:rsidRDefault="00777A83" w:rsidP="00777A83">
      <w:pPr>
        <w:pStyle w:val="Sheela"/>
        <w:rPr>
          <w:rtl/>
        </w:rPr>
      </w:pPr>
      <w:r w:rsidRPr="00CB7D28">
        <w:rPr>
          <w:rFonts w:hint="cs"/>
          <w:rtl/>
        </w:rPr>
        <w:lastRenderedPageBreak/>
        <w:t xml:space="preserve">שאלה </w:t>
      </w:r>
      <w:r>
        <w:rPr>
          <w:rFonts w:hint="cs"/>
          <w:rtl/>
        </w:rPr>
        <w:t>12</w:t>
      </w:r>
      <w:r w:rsidRPr="00CB7D28">
        <w:rPr>
          <w:rFonts w:hint="cs"/>
          <w:rtl/>
        </w:rPr>
        <w:t xml:space="preserve"> </w:t>
      </w:r>
    </w:p>
    <w:p w:rsidR="00777A83" w:rsidRPr="00CB7D28" w:rsidRDefault="00777A83" w:rsidP="00777A83">
      <w:pPr>
        <w:pStyle w:val="Sargel1"/>
        <w:rPr>
          <w:rtl/>
        </w:rPr>
      </w:pPr>
      <w:r w:rsidRPr="00CB7D28">
        <w:rPr>
          <w:rFonts w:hint="cs"/>
          <w:rtl/>
        </w:rPr>
        <w:t xml:space="preserve">נֹגה שׂחתה בברֵכה בכל יום במשך חמישה ימים, בממוצע </w:t>
      </w:r>
      <w:r w:rsidRPr="00CB7D28">
        <w:rPr>
          <w:rStyle w:val="LTR"/>
        </w:rPr>
        <w:t>200</w:t>
      </w:r>
      <w:r w:rsidRPr="00CB7D28">
        <w:rPr>
          <w:rFonts w:hint="cs"/>
          <w:rtl/>
        </w:rPr>
        <w:t xml:space="preserve"> מטר ביום. </w:t>
      </w:r>
      <w:r w:rsidRPr="00CB7D28">
        <w:rPr>
          <w:rtl/>
        </w:rPr>
        <w:br/>
      </w:r>
      <w:r w:rsidRPr="00CB7D28">
        <w:rPr>
          <w:rFonts w:hint="cs"/>
          <w:rtl/>
        </w:rPr>
        <w:t>בשלושת הימים הראשונים היא שחתה יותר מ</w:t>
      </w:r>
      <w:r>
        <w:rPr>
          <w:rFonts w:hint="cs"/>
          <w:rtl/>
        </w:rPr>
        <w:t>-</w:t>
      </w:r>
      <w:r w:rsidRPr="00CB7D28">
        <w:rPr>
          <w:rFonts w:hint="cs"/>
          <w:rtl/>
        </w:rPr>
        <w:t xml:space="preserve"> </w:t>
      </w:r>
      <w:r w:rsidRPr="00CB7D28">
        <w:rPr>
          <w:rStyle w:val="LTR"/>
        </w:rPr>
        <w:t>200</w:t>
      </w:r>
      <w:r w:rsidRPr="00CB7D28">
        <w:rPr>
          <w:rFonts w:hint="cs"/>
          <w:rtl/>
        </w:rPr>
        <w:t xml:space="preserve"> מטר בכל יום.</w:t>
      </w:r>
    </w:p>
    <w:p w:rsidR="00777A83" w:rsidRDefault="00777A83" w:rsidP="00777A83">
      <w:pPr>
        <w:pStyle w:val="Sargel2"/>
        <w:rPr>
          <w:rtl/>
        </w:rPr>
      </w:pPr>
      <w:r w:rsidRPr="00CB7D28">
        <w:rPr>
          <w:rFonts w:hint="cs"/>
          <w:rtl/>
        </w:rPr>
        <w:t>א.</w:t>
      </w:r>
      <w:r w:rsidRPr="00CB7D28">
        <w:rPr>
          <w:rtl/>
        </w:rPr>
        <w:tab/>
      </w:r>
      <w:r w:rsidRPr="00CB7D28">
        <w:rPr>
          <w:rFonts w:hint="cs"/>
          <w:rtl/>
        </w:rPr>
        <w:t xml:space="preserve">האם ייתכן שביום החמישי שחתה נגה </w:t>
      </w:r>
      <w:r w:rsidRPr="00CB7D28">
        <w:rPr>
          <w:rStyle w:val="5-LTR15"/>
          <w:rFonts w:ascii="DavidMFO" w:hAnsi="DavidMFO" w:cs="David"/>
          <w:lang w:val="en-US"/>
        </w:rPr>
        <w:t>300</w:t>
      </w:r>
      <w:r w:rsidRPr="00CB7D28">
        <w:rPr>
          <w:rFonts w:hint="cs"/>
          <w:rtl/>
        </w:rPr>
        <w:t xml:space="preserve"> מטר?</w:t>
      </w:r>
    </w:p>
    <w:p w:rsidR="00777A83" w:rsidRPr="00CB7D28" w:rsidRDefault="00777A83" w:rsidP="00777A83">
      <w:pPr>
        <w:pStyle w:val="Sargel2"/>
        <w:rPr>
          <w:rtl/>
        </w:rPr>
      </w:pPr>
    </w:p>
    <w:p w:rsidR="00777A83" w:rsidRPr="00C21516" w:rsidRDefault="00777A83" w:rsidP="00777A83">
      <w:pPr>
        <w:pStyle w:val="sargel2-ravbrera"/>
        <w:ind w:left="1361" w:hanging="851"/>
        <w:rPr>
          <w:rFonts w:cs="Arial"/>
          <w:rtl/>
        </w:rPr>
      </w:pPr>
      <w:r w:rsidRPr="00CB5C57">
        <w:rPr>
          <w:position w:val="-6"/>
          <w:sz w:val="20"/>
          <w:szCs w:val="20"/>
          <w:rtl/>
        </w:rPr>
        <w:t>1</w:t>
      </w:r>
      <w:r w:rsidRPr="00286F3B">
        <w:rPr>
          <w:sz w:val="32"/>
          <w:szCs w:val="32"/>
        </w:rPr>
        <w:sym w:font="Webdings" w:char="F063"/>
      </w:r>
      <w:r>
        <w:rPr>
          <w:rFonts w:hint="cs"/>
          <w:rtl/>
        </w:rPr>
        <w:tab/>
      </w:r>
      <w:r w:rsidRPr="00CB7D28">
        <w:rPr>
          <w:rStyle w:val="DavidMFORegular"/>
          <w:rFonts w:cs="David" w:hint="cs"/>
          <w:rtl/>
          <w:lang w:bidi="he-IL"/>
        </w:rPr>
        <w:t>כן</w:t>
      </w:r>
    </w:p>
    <w:p w:rsidR="00777A83" w:rsidRPr="007D4C6F" w:rsidRDefault="00777A83" w:rsidP="00777A83">
      <w:pPr>
        <w:pStyle w:val="sargel2-ravbrera"/>
        <w:ind w:left="1361" w:hanging="851"/>
        <w:rPr>
          <w:rStyle w:val="5-LTR15"/>
          <w:rFonts w:cs="Arial"/>
          <w:rtl/>
          <w:lang w:val="en-US"/>
        </w:rPr>
      </w:pPr>
      <w:r w:rsidRPr="00CB5C57">
        <w:rPr>
          <w:position w:val="-6"/>
          <w:sz w:val="20"/>
          <w:szCs w:val="20"/>
          <w:rtl/>
        </w:rPr>
        <w:t>2</w:t>
      </w:r>
      <w:r w:rsidRPr="00286F3B">
        <w:rPr>
          <w:sz w:val="32"/>
          <w:szCs w:val="32"/>
        </w:rPr>
        <w:sym w:font="Webdings" w:char="F063"/>
      </w:r>
      <w:r w:rsidRPr="001F73EE">
        <w:rPr>
          <w:rtl/>
        </w:rPr>
        <w:tab/>
      </w:r>
      <w:r w:rsidRPr="00CB7D28">
        <w:rPr>
          <w:rStyle w:val="DavidMFORegular"/>
          <w:rFonts w:cs="David" w:hint="cs"/>
          <w:rtl/>
          <w:lang w:bidi="he-IL"/>
        </w:rPr>
        <w:t>לא</w:t>
      </w:r>
    </w:p>
    <w:p w:rsidR="00777A83" w:rsidRDefault="00777A83" w:rsidP="00777A83">
      <w:pPr>
        <w:pStyle w:val="sargel3"/>
        <w:rPr>
          <w:rStyle w:val="DavidMFObold"/>
          <w:rtl/>
        </w:rPr>
      </w:pPr>
    </w:p>
    <w:p w:rsidR="00777A83" w:rsidRPr="00CB7D28" w:rsidRDefault="00777A83" w:rsidP="00777A83">
      <w:pPr>
        <w:pStyle w:val="Sargel2"/>
        <w:rPr>
          <w:rtl/>
        </w:rPr>
      </w:pPr>
      <w:r>
        <w:rPr>
          <w:rStyle w:val="DavidMFObold"/>
          <w:rFonts w:ascii="DavidMFO" w:hAnsi="DavidMFO" w:cs="David" w:hint="cs"/>
          <w:b w:val="0"/>
          <w:bCs w:val="0"/>
          <w:rtl/>
          <w:lang w:bidi="he-IL"/>
        </w:rPr>
        <w:tab/>
      </w:r>
      <w:r w:rsidRPr="00CB7D28">
        <w:rPr>
          <w:rStyle w:val="DavidMFObold"/>
          <w:rFonts w:ascii="DavidMFO" w:hAnsi="DavidMFO" w:cs="David" w:hint="cs"/>
          <w:rtl/>
          <w:lang w:bidi="he-IL"/>
        </w:rPr>
        <w:t>אם כן</w:t>
      </w:r>
      <w:r w:rsidRPr="00CB7D28">
        <w:rPr>
          <w:rFonts w:hint="cs"/>
          <w:rtl/>
        </w:rPr>
        <w:t xml:space="preserve">, </w:t>
      </w:r>
      <w:r w:rsidRPr="00CB7D28">
        <w:rPr>
          <w:rStyle w:val="DavidMFORegular"/>
          <w:rFonts w:cs="David" w:hint="cs"/>
          <w:rtl/>
          <w:lang w:bidi="he-IL"/>
        </w:rPr>
        <w:t>כִּתבו</w:t>
      </w:r>
      <w:r w:rsidRPr="00CB7D28">
        <w:rPr>
          <w:rFonts w:hint="cs"/>
          <w:rtl/>
        </w:rPr>
        <w:t xml:space="preserve"> דוגמה למרחקים ששחתה בכל אחד מהימים.</w:t>
      </w:r>
    </w:p>
    <w:p w:rsidR="00777A83" w:rsidRPr="00CB7D28" w:rsidRDefault="00777A83" w:rsidP="00777A83">
      <w:pPr>
        <w:pStyle w:val="Sargel2"/>
        <w:spacing w:before="240" w:after="240"/>
        <w:rPr>
          <w:rStyle w:val="DavidMFORegular"/>
          <w:rFonts w:cs="David"/>
          <w:rtl/>
          <w:lang w:bidi="he-IL"/>
        </w:rPr>
      </w:pPr>
      <w:r>
        <w:rPr>
          <w:rFonts w:hint="cs"/>
          <w:rtl/>
        </w:rPr>
        <w:tab/>
      </w:r>
      <w:r w:rsidRPr="00CB7D28">
        <w:rPr>
          <w:rFonts w:hint="cs"/>
          <w:rtl/>
        </w:rPr>
        <w:t>ביום הראשון:</w:t>
      </w:r>
      <w:r w:rsidRPr="00CB7D28">
        <w:rPr>
          <w:rtl/>
        </w:rPr>
        <w:tab/>
      </w:r>
      <w:r w:rsidRPr="00317201">
        <w:rPr>
          <w:rStyle w:val="underline-30gray"/>
          <w:rFonts w:hint="cs"/>
          <w:u w:color="D9D9D9" w:themeColor="background1" w:themeShade="D9"/>
          <w:rtl/>
        </w:rPr>
        <w:t xml:space="preserve">               </w:t>
      </w:r>
      <w:r w:rsidRPr="00CB7D28">
        <w:rPr>
          <w:rStyle w:val="DavidMFORegular"/>
          <w:rFonts w:cs="David" w:hint="cs"/>
          <w:rtl/>
          <w:lang w:bidi="he-IL"/>
        </w:rPr>
        <w:t xml:space="preserve"> מטר</w:t>
      </w:r>
    </w:p>
    <w:p w:rsidR="00777A83" w:rsidRPr="00CB7D28" w:rsidRDefault="00777A83" w:rsidP="00777A83">
      <w:pPr>
        <w:pStyle w:val="Sargel2"/>
        <w:spacing w:before="240" w:after="240"/>
        <w:rPr>
          <w:rStyle w:val="DavidMFORegular"/>
          <w:rFonts w:cs="David"/>
          <w:rtl/>
          <w:lang w:bidi="he-IL"/>
        </w:rPr>
      </w:pPr>
      <w:r>
        <w:rPr>
          <w:rFonts w:hint="cs"/>
          <w:rtl/>
        </w:rPr>
        <w:tab/>
      </w:r>
      <w:r w:rsidRPr="00CB7D28">
        <w:rPr>
          <w:rFonts w:hint="cs"/>
          <w:rtl/>
        </w:rPr>
        <w:t>ביום השני:</w:t>
      </w:r>
      <w:r w:rsidRPr="00CB7D28">
        <w:rPr>
          <w:rtl/>
        </w:rPr>
        <w:tab/>
      </w:r>
      <w:r w:rsidRPr="00317201">
        <w:rPr>
          <w:rStyle w:val="underline-30gray"/>
          <w:rFonts w:hint="cs"/>
          <w:u w:color="D9D9D9" w:themeColor="background1" w:themeShade="D9"/>
          <w:rtl/>
        </w:rPr>
        <w:t xml:space="preserve">               </w:t>
      </w:r>
      <w:r w:rsidRPr="00CB7D28">
        <w:rPr>
          <w:rStyle w:val="DavidMFORegular"/>
          <w:rFonts w:cs="David" w:hint="cs"/>
          <w:rtl/>
          <w:lang w:bidi="he-IL"/>
        </w:rPr>
        <w:t xml:space="preserve"> מטר</w:t>
      </w:r>
    </w:p>
    <w:p w:rsidR="00777A83" w:rsidRPr="00CB7D28" w:rsidRDefault="00777A83" w:rsidP="00777A83">
      <w:pPr>
        <w:pStyle w:val="Sargel2"/>
        <w:spacing w:before="240" w:after="240"/>
        <w:rPr>
          <w:rStyle w:val="DavidMFORegular"/>
          <w:rFonts w:cs="David"/>
          <w:rtl/>
          <w:lang w:bidi="he-IL"/>
        </w:rPr>
      </w:pPr>
      <w:r>
        <w:rPr>
          <w:rFonts w:hint="cs"/>
          <w:rtl/>
        </w:rPr>
        <w:tab/>
      </w:r>
      <w:r w:rsidRPr="00CB7D28">
        <w:rPr>
          <w:rFonts w:hint="cs"/>
          <w:rtl/>
        </w:rPr>
        <w:t>ביום השלישי:</w:t>
      </w:r>
      <w:r w:rsidRPr="00CB7D28">
        <w:rPr>
          <w:rtl/>
        </w:rPr>
        <w:tab/>
      </w:r>
      <w:r w:rsidRPr="00317201">
        <w:rPr>
          <w:rStyle w:val="underline-30gray"/>
          <w:rFonts w:hint="cs"/>
          <w:u w:color="D9D9D9" w:themeColor="background1" w:themeShade="D9"/>
          <w:rtl/>
        </w:rPr>
        <w:t xml:space="preserve">               </w:t>
      </w:r>
      <w:r w:rsidRPr="00CB7D28">
        <w:rPr>
          <w:rStyle w:val="DavidMFORegular"/>
          <w:rFonts w:cs="David" w:hint="cs"/>
          <w:rtl/>
          <w:lang w:bidi="he-IL"/>
        </w:rPr>
        <w:t xml:space="preserve"> מטר</w:t>
      </w:r>
    </w:p>
    <w:p w:rsidR="00777A83" w:rsidRPr="00CB7D28" w:rsidRDefault="00777A83" w:rsidP="00777A83">
      <w:pPr>
        <w:pStyle w:val="Sargel2"/>
        <w:spacing w:before="240" w:after="240"/>
        <w:rPr>
          <w:rStyle w:val="DavidMFORegular"/>
          <w:rFonts w:cs="David"/>
          <w:rtl/>
          <w:lang w:bidi="he-IL"/>
        </w:rPr>
      </w:pPr>
      <w:r>
        <w:rPr>
          <w:rFonts w:hint="cs"/>
          <w:rtl/>
        </w:rPr>
        <w:tab/>
      </w:r>
      <w:r w:rsidRPr="00CB7D28">
        <w:rPr>
          <w:rFonts w:hint="cs"/>
          <w:rtl/>
        </w:rPr>
        <w:t>ביום הרביעי:</w:t>
      </w:r>
      <w:r w:rsidRPr="00CB7D28">
        <w:rPr>
          <w:rtl/>
        </w:rPr>
        <w:tab/>
      </w:r>
      <w:r w:rsidRPr="00317201">
        <w:rPr>
          <w:rStyle w:val="underline-30gray"/>
          <w:rFonts w:hint="cs"/>
          <w:u w:color="D9D9D9" w:themeColor="background1" w:themeShade="D9"/>
          <w:rtl/>
        </w:rPr>
        <w:t xml:space="preserve">               </w:t>
      </w:r>
      <w:r w:rsidRPr="00CB7D28">
        <w:rPr>
          <w:rStyle w:val="DavidMFORegular"/>
          <w:rFonts w:cs="David" w:hint="cs"/>
          <w:rtl/>
          <w:lang w:bidi="he-IL"/>
        </w:rPr>
        <w:t xml:space="preserve"> מטר</w:t>
      </w:r>
    </w:p>
    <w:p w:rsidR="00777A83" w:rsidRPr="00CB7D28" w:rsidRDefault="00777A83" w:rsidP="00777A83">
      <w:pPr>
        <w:pStyle w:val="Sargel2"/>
        <w:spacing w:before="240" w:after="240"/>
        <w:rPr>
          <w:rStyle w:val="grade5-15"/>
          <w:rFonts w:ascii="DavidMFO" w:hAnsi="DavidMFO" w:cs="David"/>
          <w:lang w:val="en-US"/>
        </w:rPr>
      </w:pPr>
      <w:r>
        <w:rPr>
          <w:rFonts w:hint="cs"/>
          <w:rtl/>
        </w:rPr>
        <w:tab/>
      </w:r>
      <w:r w:rsidRPr="00CB7D28">
        <w:rPr>
          <w:rFonts w:hint="cs"/>
          <w:rtl/>
        </w:rPr>
        <w:t>ביום החמישי:</w:t>
      </w:r>
      <w:r w:rsidRPr="00CB7D28">
        <w:rPr>
          <w:rtl/>
        </w:rPr>
        <w:tab/>
      </w:r>
      <w:r w:rsidRPr="00317201">
        <w:rPr>
          <w:rStyle w:val="underline-30gray"/>
          <w:rFonts w:hint="cs"/>
          <w:u w:color="D9D9D9" w:themeColor="background1" w:themeShade="D9"/>
          <w:rtl/>
        </w:rPr>
        <w:t xml:space="preserve">               </w:t>
      </w:r>
      <w:r w:rsidRPr="00CB7D28">
        <w:rPr>
          <w:rStyle w:val="DavidMFORegular"/>
          <w:rFonts w:cs="David" w:hint="cs"/>
          <w:rtl/>
          <w:lang w:bidi="he-IL"/>
        </w:rPr>
        <w:t xml:space="preserve"> מטר</w:t>
      </w:r>
    </w:p>
    <w:p w:rsidR="00777A83" w:rsidRDefault="00777A83" w:rsidP="00777A83">
      <w:pPr>
        <w:pStyle w:val="sargel3"/>
        <w:rPr>
          <w:rtl/>
        </w:rPr>
      </w:pPr>
    </w:p>
    <w:p w:rsidR="00777A83" w:rsidRDefault="00777A83" w:rsidP="00777A83">
      <w:pPr>
        <w:pStyle w:val="Sargel2"/>
        <w:rPr>
          <w:rtl/>
        </w:rPr>
      </w:pPr>
      <w:r>
        <w:rPr>
          <w:rStyle w:val="DavidMFObold"/>
          <w:rFonts w:ascii="DavidMFO" w:hAnsi="DavidMFO" w:cs="David" w:hint="cs"/>
          <w:b w:val="0"/>
          <w:bCs w:val="0"/>
          <w:rtl/>
          <w:lang w:bidi="he-IL"/>
        </w:rPr>
        <w:tab/>
      </w:r>
      <w:r w:rsidRPr="00CB7D28">
        <w:rPr>
          <w:rStyle w:val="DavidMFObold"/>
          <w:rFonts w:ascii="DavidMFO" w:hAnsi="DavidMFO" w:cs="David" w:hint="cs"/>
          <w:rtl/>
          <w:lang w:bidi="he-IL"/>
        </w:rPr>
        <w:t>אם לא</w:t>
      </w:r>
      <w:r w:rsidRPr="00CB7D28">
        <w:rPr>
          <w:rFonts w:hint="cs"/>
          <w:rtl/>
        </w:rPr>
        <w:t xml:space="preserve">, הַסבירו מדוע. </w:t>
      </w:r>
    </w:p>
    <w:p w:rsidR="00777A83" w:rsidRDefault="00777A83" w:rsidP="00777A83">
      <w:pPr>
        <w:pStyle w:val="Sargel1"/>
        <w:tabs>
          <w:tab w:val="left" w:pos="8788"/>
        </w:tabs>
        <w:spacing w:line="600" w:lineRule="atLeast"/>
        <w:ind w:left="510"/>
        <w:rPr>
          <w:rStyle w:val="DavidMFORegular"/>
          <w:rFonts w:cs="David"/>
          <w:rtl/>
        </w:rPr>
      </w:pPr>
      <w:r w:rsidRPr="00481121">
        <w:rPr>
          <w:rStyle w:val="underline-30gray"/>
          <w:rFonts w:cs="Times New Roman" w:hint="cs"/>
          <w:sz w:val="20"/>
          <w:szCs w:val="20"/>
          <w:u w:val="single" w:color="A6A6A6"/>
          <w:rtl/>
        </w:rPr>
        <w:tab/>
      </w:r>
    </w:p>
    <w:p w:rsidR="00777A83" w:rsidRDefault="00777A83" w:rsidP="00777A83">
      <w:pPr>
        <w:pStyle w:val="Sargel1"/>
        <w:tabs>
          <w:tab w:val="left" w:pos="8788"/>
        </w:tabs>
        <w:spacing w:line="600" w:lineRule="atLeast"/>
        <w:ind w:left="510"/>
        <w:rPr>
          <w:rStyle w:val="DavidMFORegular"/>
          <w:rFonts w:cs="David"/>
          <w:rtl/>
        </w:rPr>
      </w:pPr>
      <w:r w:rsidRPr="00481121">
        <w:rPr>
          <w:rStyle w:val="underline-30gray"/>
          <w:rFonts w:cs="Times New Roman" w:hint="cs"/>
          <w:sz w:val="20"/>
          <w:szCs w:val="20"/>
          <w:u w:val="single" w:color="A6A6A6"/>
          <w:rtl/>
        </w:rPr>
        <w:tab/>
      </w:r>
    </w:p>
    <w:p w:rsidR="00777A83" w:rsidRDefault="00777A83" w:rsidP="00777A83">
      <w:pPr>
        <w:pStyle w:val="Sargel2"/>
        <w:rPr>
          <w:rtl/>
        </w:rPr>
      </w:pPr>
    </w:p>
    <w:p w:rsidR="00777A83" w:rsidRDefault="00777A83" w:rsidP="00777A83">
      <w:pPr>
        <w:pStyle w:val="Sargel2"/>
        <w:rPr>
          <w:rtl/>
        </w:rPr>
      </w:pPr>
    </w:p>
    <w:p w:rsidR="00777A83" w:rsidRDefault="00777A83" w:rsidP="00777A83">
      <w:pPr>
        <w:bidi w:val="0"/>
        <w:spacing w:after="0" w:line="240" w:lineRule="auto"/>
        <w:rPr>
          <w:rFonts w:ascii="DavidMFO" w:hAnsi="DavidMFO" w:cs="Times New Roman"/>
          <w:color w:val="000000"/>
          <w:sz w:val="30"/>
          <w:szCs w:val="30"/>
          <w:rtl/>
        </w:rPr>
      </w:pPr>
      <w:r>
        <w:rPr>
          <w:rFonts w:cs="Times New Roman"/>
          <w:rtl/>
        </w:rPr>
        <w:br w:type="page"/>
      </w:r>
    </w:p>
    <w:p w:rsidR="00777A83" w:rsidRPr="00CB7D28" w:rsidRDefault="00777A83" w:rsidP="00777A83">
      <w:pPr>
        <w:pStyle w:val="Sargel2"/>
        <w:rPr>
          <w:rtl/>
        </w:rPr>
      </w:pPr>
      <w:r w:rsidRPr="00CB7D28">
        <w:rPr>
          <w:rFonts w:hint="cs"/>
          <w:rtl/>
        </w:rPr>
        <w:lastRenderedPageBreak/>
        <w:t>ב.</w:t>
      </w:r>
      <w:r w:rsidRPr="00CB7D28">
        <w:rPr>
          <w:rtl/>
        </w:rPr>
        <w:tab/>
      </w:r>
      <w:r w:rsidRPr="00CB7D28">
        <w:rPr>
          <w:rFonts w:hint="cs"/>
          <w:rtl/>
        </w:rPr>
        <w:t xml:space="preserve">האם ייתכן שביום החמישי שחתה נגה </w:t>
      </w:r>
      <w:r w:rsidRPr="00CB7D28">
        <w:rPr>
          <w:rStyle w:val="5-LTR15"/>
          <w:rFonts w:ascii="DavidMFO" w:hAnsi="DavidMFO" w:cs="David"/>
          <w:lang w:val="en-US"/>
        </w:rPr>
        <w:t>400</w:t>
      </w:r>
      <w:r w:rsidRPr="00CB7D28">
        <w:rPr>
          <w:rFonts w:hint="cs"/>
          <w:rtl/>
        </w:rPr>
        <w:t xml:space="preserve"> מטר?</w:t>
      </w:r>
    </w:p>
    <w:p w:rsidR="00777A83" w:rsidRPr="00CB7D28" w:rsidRDefault="00777A83" w:rsidP="00777A83">
      <w:pPr>
        <w:pStyle w:val="Sargel2"/>
        <w:rPr>
          <w:rtl/>
        </w:rPr>
      </w:pPr>
    </w:p>
    <w:p w:rsidR="00777A83" w:rsidRPr="00C21516" w:rsidRDefault="00777A83" w:rsidP="00777A83">
      <w:pPr>
        <w:pStyle w:val="sargel2-ravbrera"/>
        <w:ind w:left="1361" w:hanging="851"/>
        <w:rPr>
          <w:rFonts w:cs="Arial"/>
          <w:rtl/>
        </w:rPr>
      </w:pPr>
      <w:r w:rsidRPr="00CB5C57">
        <w:rPr>
          <w:position w:val="-6"/>
          <w:sz w:val="20"/>
          <w:szCs w:val="20"/>
          <w:rtl/>
        </w:rPr>
        <w:t>1</w:t>
      </w:r>
      <w:r w:rsidRPr="00286F3B">
        <w:rPr>
          <w:sz w:val="32"/>
          <w:szCs w:val="32"/>
        </w:rPr>
        <w:sym w:font="Webdings" w:char="F063"/>
      </w:r>
      <w:r>
        <w:rPr>
          <w:rFonts w:hint="cs"/>
          <w:rtl/>
        </w:rPr>
        <w:tab/>
      </w:r>
      <w:r w:rsidRPr="00CB7D28">
        <w:rPr>
          <w:rStyle w:val="DavidMFORegular"/>
          <w:rFonts w:cs="David" w:hint="cs"/>
          <w:rtl/>
          <w:lang w:bidi="he-IL"/>
        </w:rPr>
        <w:t>כן</w:t>
      </w:r>
    </w:p>
    <w:p w:rsidR="00777A83" w:rsidRPr="007D4C6F" w:rsidRDefault="00777A83" w:rsidP="00777A83">
      <w:pPr>
        <w:pStyle w:val="sargel2-ravbrera"/>
        <w:ind w:left="1361" w:hanging="851"/>
        <w:rPr>
          <w:rStyle w:val="5-LTR15"/>
          <w:rFonts w:cs="Arial"/>
          <w:rtl/>
          <w:lang w:val="en-US"/>
        </w:rPr>
      </w:pPr>
      <w:r w:rsidRPr="00CB5C57">
        <w:rPr>
          <w:position w:val="-6"/>
          <w:sz w:val="20"/>
          <w:szCs w:val="20"/>
          <w:rtl/>
        </w:rPr>
        <w:t>2</w:t>
      </w:r>
      <w:r w:rsidRPr="00286F3B">
        <w:rPr>
          <w:sz w:val="32"/>
          <w:szCs w:val="32"/>
        </w:rPr>
        <w:sym w:font="Webdings" w:char="F063"/>
      </w:r>
      <w:r w:rsidRPr="001F73EE">
        <w:rPr>
          <w:rtl/>
        </w:rPr>
        <w:tab/>
      </w:r>
      <w:r w:rsidRPr="00CB7D28">
        <w:rPr>
          <w:rStyle w:val="DavidMFORegular"/>
          <w:rFonts w:cs="David" w:hint="cs"/>
          <w:rtl/>
          <w:lang w:bidi="he-IL"/>
        </w:rPr>
        <w:t>לא</w:t>
      </w:r>
    </w:p>
    <w:p w:rsidR="00777A83" w:rsidRDefault="00777A83" w:rsidP="00777A83">
      <w:pPr>
        <w:pStyle w:val="sargel3"/>
        <w:rPr>
          <w:rStyle w:val="DavidMFObold"/>
          <w:rtl/>
        </w:rPr>
      </w:pPr>
    </w:p>
    <w:p w:rsidR="00777A83" w:rsidRPr="00CB7D28" w:rsidRDefault="00777A83" w:rsidP="00777A83">
      <w:pPr>
        <w:pStyle w:val="Sargel2"/>
        <w:rPr>
          <w:rtl/>
        </w:rPr>
      </w:pPr>
      <w:r>
        <w:rPr>
          <w:rStyle w:val="DavidMFObold"/>
          <w:rFonts w:ascii="DavidMFO" w:hAnsi="DavidMFO" w:cs="David" w:hint="cs"/>
          <w:b w:val="0"/>
          <w:bCs w:val="0"/>
          <w:rtl/>
          <w:lang w:bidi="he-IL"/>
        </w:rPr>
        <w:tab/>
      </w:r>
      <w:r w:rsidRPr="00CB7D28">
        <w:rPr>
          <w:rStyle w:val="DavidMFObold"/>
          <w:rFonts w:ascii="DavidMFO" w:hAnsi="DavidMFO" w:cs="David" w:hint="cs"/>
          <w:rtl/>
          <w:lang w:bidi="he-IL"/>
        </w:rPr>
        <w:t>אם כן</w:t>
      </w:r>
      <w:r w:rsidRPr="00CB7D28">
        <w:rPr>
          <w:rFonts w:hint="cs"/>
          <w:rtl/>
        </w:rPr>
        <w:t xml:space="preserve">, </w:t>
      </w:r>
      <w:r w:rsidRPr="00CB7D28">
        <w:rPr>
          <w:rStyle w:val="DavidMFORegular"/>
          <w:rFonts w:cs="David" w:hint="cs"/>
          <w:rtl/>
          <w:lang w:bidi="he-IL"/>
        </w:rPr>
        <w:t>כִּתבו</w:t>
      </w:r>
      <w:r w:rsidRPr="00CB7D28">
        <w:rPr>
          <w:rFonts w:hint="cs"/>
          <w:rtl/>
        </w:rPr>
        <w:t xml:space="preserve"> דוגמה למרחקים ששחתה בכל אחד מהימים.</w:t>
      </w:r>
    </w:p>
    <w:p w:rsidR="00777A83" w:rsidRPr="00CB7D28" w:rsidRDefault="00777A83" w:rsidP="00777A83">
      <w:pPr>
        <w:pStyle w:val="Sargel2"/>
        <w:spacing w:before="240" w:after="240"/>
        <w:rPr>
          <w:rStyle w:val="DavidMFORegular"/>
          <w:rFonts w:cs="David"/>
          <w:rtl/>
          <w:lang w:bidi="he-IL"/>
        </w:rPr>
      </w:pPr>
      <w:r>
        <w:rPr>
          <w:rFonts w:hint="cs"/>
          <w:rtl/>
        </w:rPr>
        <w:tab/>
      </w:r>
      <w:r w:rsidRPr="00CB7D28">
        <w:rPr>
          <w:rFonts w:hint="cs"/>
          <w:rtl/>
        </w:rPr>
        <w:t>ביום הראשון:</w:t>
      </w:r>
      <w:r w:rsidRPr="00CB7D28">
        <w:rPr>
          <w:rtl/>
        </w:rPr>
        <w:tab/>
      </w:r>
      <w:r w:rsidRPr="00317201">
        <w:rPr>
          <w:rStyle w:val="underline-30gray"/>
          <w:rFonts w:hint="cs"/>
          <w:u w:color="D9D9D9" w:themeColor="background1" w:themeShade="D9"/>
          <w:rtl/>
        </w:rPr>
        <w:t xml:space="preserve">               </w:t>
      </w:r>
      <w:r w:rsidRPr="00CB7D28">
        <w:rPr>
          <w:rStyle w:val="DavidMFORegular"/>
          <w:rFonts w:cs="David" w:hint="cs"/>
          <w:rtl/>
          <w:lang w:bidi="he-IL"/>
        </w:rPr>
        <w:t xml:space="preserve"> מטר</w:t>
      </w:r>
    </w:p>
    <w:p w:rsidR="00777A83" w:rsidRPr="00CB7D28" w:rsidRDefault="00777A83" w:rsidP="00777A83">
      <w:pPr>
        <w:pStyle w:val="Sargel2"/>
        <w:spacing w:before="240" w:after="240"/>
        <w:rPr>
          <w:rStyle w:val="DavidMFORegular"/>
          <w:rFonts w:cs="David"/>
          <w:rtl/>
          <w:lang w:bidi="he-IL"/>
        </w:rPr>
      </w:pPr>
      <w:r>
        <w:rPr>
          <w:rFonts w:hint="cs"/>
          <w:rtl/>
        </w:rPr>
        <w:tab/>
      </w:r>
      <w:r w:rsidRPr="00CB7D28">
        <w:rPr>
          <w:rFonts w:hint="cs"/>
          <w:rtl/>
        </w:rPr>
        <w:t>ביום השני:</w:t>
      </w:r>
      <w:r w:rsidRPr="00CB7D28">
        <w:rPr>
          <w:rtl/>
        </w:rPr>
        <w:tab/>
      </w:r>
      <w:r w:rsidRPr="00317201">
        <w:rPr>
          <w:rStyle w:val="underline-30gray"/>
          <w:rFonts w:hint="cs"/>
          <w:u w:color="D9D9D9" w:themeColor="background1" w:themeShade="D9"/>
          <w:rtl/>
        </w:rPr>
        <w:t xml:space="preserve">               </w:t>
      </w:r>
      <w:r w:rsidRPr="00CB7D28">
        <w:rPr>
          <w:rStyle w:val="DavidMFORegular"/>
          <w:rFonts w:cs="David" w:hint="cs"/>
          <w:rtl/>
          <w:lang w:bidi="he-IL"/>
        </w:rPr>
        <w:t xml:space="preserve"> מטר</w:t>
      </w:r>
    </w:p>
    <w:p w:rsidR="00777A83" w:rsidRPr="00CB7D28" w:rsidRDefault="00777A83" w:rsidP="00777A83">
      <w:pPr>
        <w:pStyle w:val="Sargel2"/>
        <w:spacing w:before="240" w:after="240"/>
        <w:rPr>
          <w:rStyle w:val="DavidMFORegular"/>
          <w:rFonts w:cs="David"/>
          <w:rtl/>
          <w:lang w:bidi="he-IL"/>
        </w:rPr>
      </w:pPr>
      <w:r>
        <w:rPr>
          <w:rFonts w:hint="cs"/>
          <w:rtl/>
        </w:rPr>
        <w:tab/>
      </w:r>
      <w:r w:rsidRPr="00CB7D28">
        <w:rPr>
          <w:rFonts w:hint="cs"/>
          <w:rtl/>
        </w:rPr>
        <w:t>ביום השלישי:</w:t>
      </w:r>
      <w:r w:rsidRPr="00CB7D28">
        <w:rPr>
          <w:rtl/>
        </w:rPr>
        <w:tab/>
      </w:r>
      <w:r w:rsidRPr="00317201">
        <w:rPr>
          <w:rStyle w:val="underline-30gray"/>
          <w:rFonts w:hint="cs"/>
          <w:u w:color="D9D9D9" w:themeColor="background1" w:themeShade="D9"/>
          <w:rtl/>
        </w:rPr>
        <w:t xml:space="preserve">               </w:t>
      </w:r>
      <w:r w:rsidRPr="00CB7D28">
        <w:rPr>
          <w:rStyle w:val="DavidMFORegular"/>
          <w:rFonts w:cs="David" w:hint="cs"/>
          <w:rtl/>
          <w:lang w:bidi="he-IL"/>
        </w:rPr>
        <w:t xml:space="preserve"> מטר</w:t>
      </w:r>
    </w:p>
    <w:p w:rsidR="00777A83" w:rsidRPr="00CB7D28" w:rsidRDefault="00777A83" w:rsidP="00777A83">
      <w:pPr>
        <w:pStyle w:val="Sargel2"/>
        <w:spacing w:before="240" w:after="240"/>
        <w:rPr>
          <w:rStyle w:val="DavidMFORegular"/>
          <w:rFonts w:cs="David"/>
          <w:rtl/>
          <w:lang w:bidi="he-IL"/>
        </w:rPr>
      </w:pPr>
      <w:r>
        <w:rPr>
          <w:rFonts w:hint="cs"/>
          <w:rtl/>
        </w:rPr>
        <w:tab/>
      </w:r>
      <w:r w:rsidRPr="00CB7D28">
        <w:rPr>
          <w:rFonts w:hint="cs"/>
          <w:rtl/>
        </w:rPr>
        <w:t>ביום הרביעי:</w:t>
      </w:r>
      <w:r w:rsidRPr="00CB7D28">
        <w:rPr>
          <w:rtl/>
        </w:rPr>
        <w:tab/>
      </w:r>
      <w:r w:rsidRPr="00317201">
        <w:rPr>
          <w:rStyle w:val="underline-30gray"/>
          <w:rFonts w:hint="cs"/>
          <w:u w:color="D9D9D9" w:themeColor="background1" w:themeShade="D9"/>
          <w:rtl/>
        </w:rPr>
        <w:t xml:space="preserve">               </w:t>
      </w:r>
      <w:r w:rsidRPr="00CB7D28">
        <w:rPr>
          <w:rStyle w:val="DavidMFORegular"/>
          <w:rFonts w:cs="David" w:hint="cs"/>
          <w:rtl/>
          <w:lang w:bidi="he-IL"/>
        </w:rPr>
        <w:t xml:space="preserve"> מטר</w:t>
      </w:r>
    </w:p>
    <w:p w:rsidR="00777A83" w:rsidRPr="00CB7D28" w:rsidRDefault="00777A83" w:rsidP="00777A83">
      <w:pPr>
        <w:pStyle w:val="Sargel2"/>
        <w:spacing w:before="240" w:after="240"/>
        <w:rPr>
          <w:rStyle w:val="grade5-15"/>
          <w:rFonts w:ascii="DavidMFO" w:hAnsi="DavidMFO" w:cs="David"/>
          <w:lang w:val="en-US"/>
        </w:rPr>
      </w:pPr>
      <w:r>
        <w:rPr>
          <w:rFonts w:hint="cs"/>
          <w:rtl/>
        </w:rPr>
        <w:tab/>
      </w:r>
      <w:r w:rsidRPr="00CB7D28">
        <w:rPr>
          <w:rFonts w:hint="cs"/>
          <w:rtl/>
        </w:rPr>
        <w:t>ביום החמישי:</w:t>
      </w:r>
      <w:r w:rsidRPr="00CB7D28">
        <w:rPr>
          <w:rtl/>
        </w:rPr>
        <w:tab/>
      </w:r>
      <w:r w:rsidRPr="00317201">
        <w:rPr>
          <w:rStyle w:val="underline-30gray"/>
          <w:rFonts w:hint="cs"/>
          <w:u w:color="D9D9D9" w:themeColor="background1" w:themeShade="D9"/>
          <w:rtl/>
        </w:rPr>
        <w:t xml:space="preserve">               </w:t>
      </w:r>
      <w:r w:rsidRPr="00CB7D28">
        <w:rPr>
          <w:rStyle w:val="DavidMFORegular"/>
          <w:rFonts w:cs="David" w:hint="cs"/>
          <w:rtl/>
          <w:lang w:bidi="he-IL"/>
        </w:rPr>
        <w:t xml:space="preserve"> מטר</w:t>
      </w:r>
    </w:p>
    <w:p w:rsidR="00777A83" w:rsidRDefault="00777A83" w:rsidP="00777A83">
      <w:pPr>
        <w:pStyle w:val="sargel3"/>
        <w:rPr>
          <w:rtl/>
        </w:rPr>
      </w:pPr>
    </w:p>
    <w:p w:rsidR="00777A83" w:rsidRDefault="00777A83" w:rsidP="00777A83">
      <w:pPr>
        <w:pStyle w:val="Sargel2"/>
        <w:rPr>
          <w:rtl/>
        </w:rPr>
      </w:pPr>
      <w:r>
        <w:rPr>
          <w:rStyle w:val="DavidMFObold"/>
          <w:rFonts w:ascii="DavidMFO" w:hAnsi="DavidMFO" w:cs="David" w:hint="cs"/>
          <w:b w:val="0"/>
          <w:bCs w:val="0"/>
          <w:rtl/>
          <w:lang w:bidi="he-IL"/>
        </w:rPr>
        <w:tab/>
      </w:r>
      <w:r w:rsidRPr="00CB7D28">
        <w:rPr>
          <w:rStyle w:val="DavidMFObold"/>
          <w:rFonts w:ascii="DavidMFO" w:hAnsi="DavidMFO" w:cs="David" w:hint="cs"/>
          <w:rtl/>
          <w:lang w:bidi="he-IL"/>
        </w:rPr>
        <w:t>אם לא</w:t>
      </w:r>
      <w:r w:rsidRPr="00CB7D28">
        <w:rPr>
          <w:rFonts w:hint="cs"/>
          <w:rtl/>
        </w:rPr>
        <w:t xml:space="preserve">, הַסבירו מדוע. </w:t>
      </w:r>
    </w:p>
    <w:p w:rsidR="00777A83" w:rsidRDefault="00777A83" w:rsidP="00777A83">
      <w:pPr>
        <w:pStyle w:val="Sargel1"/>
        <w:tabs>
          <w:tab w:val="left" w:pos="8788"/>
        </w:tabs>
        <w:spacing w:line="600" w:lineRule="atLeast"/>
        <w:ind w:left="510"/>
        <w:rPr>
          <w:rStyle w:val="DavidMFORegular"/>
          <w:rFonts w:cs="David"/>
          <w:rtl/>
        </w:rPr>
      </w:pPr>
      <w:r w:rsidRPr="00481121">
        <w:rPr>
          <w:rStyle w:val="underline-30gray"/>
          <w:rFonts w:cs="Times New Roman" w:hint="cs"/>
          <w:sz w:val="20"/>
          <w:szCs w:val="20"/>
          <w:u w:val="single" w:color="A6A6A6"/>
          <w:rtl/>
        </w:rPr>
        <w:tab/>
      </w:r>
    </w:p>
    <w:p w:rsidR="00777A83" w:rsidRDefault="00777A83" w:rsidP="00777A83">
      <w:pPr>
        <w:pStyle w:val="Sargel1"/>
        <w:tabs>
          <w:tab w:val="left" w:pos="8788"/>
        </w:tabs>
        <w:spacing w:line="600" w:lineRule="atLeast"/>
        <w:ind w:left="510"/>
        <w:rPr>
          <w:rStyle w:val="DavidMFORegular"/>
          <w:rFonts w:cs="David"/>
          <w:rtl/>
        </w:rPr>
      </w:pPr>
      <w:r w:rsidRPr="00481121">
        <w:rPr>
          <w:rStyle w:val="underline-30gray"/>
          <w:rFonts w:cs="Times New Roman" w:hint="cs"/>
          <w:sz w:val="20"/>
          <w:szCs w:val="20"/>
          <w:u w:val="single" w:color="A6A6A6"/>
          <w:rtl/>
        </w:rPr>
        <w:tab/>
      </w:r>
    </w:p>
    <w:p w:rsidR="00777A83" w:rsidRDefault="00777A83" w:rsidP="006E7D68">
      <w:pPr>
        <w:pStyle w:val="Sargel1"/>
        <w:rPr>
          <w:rStyle w:val="5-LTR15"/>
          <w:rFonts w:ascii="David" w:hAnsi="David" w:cs="David"/>
          <w:rtl/>
          <w:lang w:val="en-US" w:bidi="ar-SA"/>
        </w:rPr>
      </w:pPr>
    </w:p>
    <w:p w:rsidR="00777A83" w:rsidRDefault="00777A83">
      <w:pPr>
        <w:bidi w:val="0"/>
        <w:spacing w:after="0" w:line="240" w:lineRule="auto"/>
        <w:rPr>
          <w:rStyle w:val="5-LTR15"/>
          <w:rFonts w:asciiTheme="minorHAnsi" w:hAnsiTheme="minorHAnsi" w:cs="David"/>
          <w:lang w:val="en-US"/>
        </w:rPr>
      </w:pPr>
      <w:r>
        <w:rPr>
          <w:rStyle w:val="5-LTR15"/>
          <w:rFonts w:asciiTheme="minorHAnsi" w:hAnsiTheme="minorHAnsi" w:cs="David"/>
          <w:lang w:val="en-US"/>
        </w:rPr>
        <w:br w:type="page"/>
      </w:r>
    </w:p>
    <w:p w:rsidR="00777A83" w:rsidRDefault="00777A83" w:rsidP="00777A83">
      <w:pPr>
        <w:pStyle w:val="Sheela"/>
        <w:rPr>
          <w:rtl/>
        </w:rPr>
      </w:pPr>
      <w:r>
        <w:rPr>
          <w:rFonts w:hint="cs"/>
          <w:rtl/>
        </w:rPr>
        <w:lastRenderedPageBreak/>
        <w:t>שאלה 13</w:t>
      </w:r>
    </w:p>
    <w:p w:rsidR="00777A83" w:rsidRPr="000111DB" w:rsidRDefault="00777A83" w:rsidP="00777A83">
      <w:pPr>
        <w:pStyle w:val="Sargel1"/>
        <w:tabs>
          <w:tab w:val="right" w:pos="8788"/>
        </w:tabs>
        <w:rPr>
          <w:rtl/>
        </w:rPr>
      </w:pPr>
      <w:r w:rsidRPr="000111DB">
        <w:rPr>
          <w:rFonts w:hint="cs"/>
          <w:rtl/>
        </w:rPr>
        <w:t xml:space="preserve">פִּתרו את מערכת המשוואות שלפניכם: </w:t>
      </w:r>
      <w:r>
        <w:rPr>
          <w:rFonts w:hint="cs"/>
          <w:rtl/>
        </w:rPr>
        <w:tab/>
      </w:r>
      <w:r>
        <w:object w:dxaOrig="1560" w:dyaOrig="880">
          <v:shape id="_x0000_i1030" type="#_x0000_t75" style="width:78pt;height:44pt" o:ole="">
            <v:imagedata r:id="rId27" o:title=""/>
          </v:shape>
          <o:OLEObject Type="Embed" ProgID="Equation.DSMT4" ShapeID="_x0000_i1030" DrawAspect="Content" ObjectID="_1471754906" r:id="rId28"/>
        </w:object>
      </w:r>
    </w:p>
    <w:p w:rsidR="00777A83" w:rsidRDefault="00777A83" w:rsidP="00777A83">
      <w:pPr>
        <w:pStyle w:val="Sargel1"/>
        <w:spacing w:before="0" w:after="0"/>
        <w:jc w:val="right"/>
        <w:rPr>
          <w:rtl/>
        </w:rPr>
      </w:pPr>
    </w:p>
    <w:p w:rsidR="00777A83" w:rsidRPr="000111DB" w:rsidRDefault="00777A83" w:rsidP="00777A83">
      <w:pPr>
        <w:pStyle w:val="Sargel1"/>
        <w:rPr>
          <w:rtl/>
        </w:rPr>
      </w:pPr>
      <w:r w:rsidRPr="000111DB">
        <w:rPr>
          <w:rFonts w:hint="cs"/>
          <w:rtl/>
        </w:rPr>
        <w:t xml:space="preserve">הַציגו את דרך הפתרון. </w:t>
      </w:r>
    </w:p>
    <w:p w:rsidR="00777A83" w:rsidRDefault="00777A83" w:rsidP="00777A83">
      <w:pPr>
        <w:pStyle w:val="Sargel1"/>
        <w:rPr>
          <w:rtl/>
        </w:rPr>
      </w:pPr>
    </w:p>
    <w:p w:rsidR="00777A83" w:rsidRDefault="00777A83" w:rsidP="00777A83">
      <w:pPr>
        <w:pStyle w:val="Sargel1"/>
        <w:rPr>
          <w:rtl/>
        </w:rPr>
      </w:pPr>
    </w:p>
    <w:p w:rsidR="00777A83" w:rsidRDefault="00777A83" w:rsidP="00777A83">
      <w:pPr>
        <w:pStyle w:val="Sargel1"/>
        <w:rPr>
          <w:rtl/>
        </w:rPr>
      </w:pPr>
    </w:p>
    <w:p w:rsidR="00777A83" w:rsidRDefault="00777A83" w:rsidP="00777A83">
      <w:pPr>
        <w:pStyle w:val="Sargel1"/>
        <w:rPr>
          <w:rtl/>
        </w:rPr>
      </w:pPr>
    </w:p>
    <w:p w:rsidR="00777A83" w:rsidRDefault="00777A83" w:rsidP="00777A83">
      <w:pPr>
        <w:pStyle w:val="Sargel1"/>
        <w:rPr>
          <w:rtl/>
        </w:rPr>
      </w:pPr>
    </w:p>
    <w:p w:rsidR="00777A83" w:rsidRDefault="00777A83" w:rsidP="00777A83">
      <w:pPr>
        <w:pStyle w:val="Sargel1"/>
        <w:rPr>
          <w:rtl/>
        </w:rPr>
      </w:pPr>
    </w:p>
    <w:p w:rsidR="00777A83" w:rsidRDefault="00777A83" w:rsidP="00777A83">
      <w:pPr>
        <w:pStyle w:val="Sargel1"/>
        <w:rPr>
          <w:rtl/>
        </w:rPr>
      </w:pPr>
    </w:p>
    <w:p w:rsidR="00777A83" w:rsidRDefault="00777A83" w:rsidP="00777A83">
      <w:pPr>
        <w:pStyle w:val="Sargel1"/>
        <w:rPr>
          <w:rtl/>
        </w:rPr>
      </w:pPr>
    </w:p>
    <w:p w:rsidR="00777A83" w:rsidRDefault="00777A83" w:rsidP="00777A83">
      <w:pPr>
        <w:pStyle w:val="Sargel1"/>
        <w:rPr>
          <w:rtl/>
        </w:rPr>
      </w:pPr>
    </w:p>
    <w:p w:rsidR="00777A83" w:rsidRDefault="00777A83" w:rsidP="00777A83">
      <w:pPr>
        <w:pStyle w:val="Sargel1"/>
        <w:rPr>
          <w:rtl/>
        </w:rPr>
      </w:pPr>
    </w:p>
    <w:p w:rsidR="00777A83" w:rsidRDefault="00777A83" w:rsidP="00777A83">
      <w:pPr>
        <w:pStyle w:val="Sargel1"/>
        <w:rPr>
          <w:rtl/>
        </w:rPr>
      </w:pPr>
    </w:p>
    <w:p w:rsidR="00777A83" w:rsidRDefault="00777A83" w:rsidP="00777A83">
      <w:pPr>
        <w:pStyle w:val="Sargel1"/>
        <w:rPr>
          <w:rtl/>
        </w:rPr>
      </w:pPr>
    </w:p>
    <w:p w:rsidR="00777A83" w:rsidRDefault="00777A83" w:rsidP="00777A83">
      <w:pPr>
        <w:pStyle w:val="Sargel1"/>
        <w:rPr>
          <w:rtl/>
        </w:rPr>
      </w:pPr>
    </w:p>
    <w:p w:rsidR="00777A83" w:rsidRDefault="00777A83" w:rsidP="00777A83">
      <w:pPr>
        <w:pStyle w:val="Sargel1"/>
        <w:rPr>
          <w:rtl/>
        </w:rPr>
      </w:pPr>
    </w:p>
    <w:p w:rsidR="00777A83" w:rsidRPr="00317201" w:rsidRDefault="00777A83" w:rsidP="00777A83">
      <w:pPr>
        <w:pStyle w:val="Sargel1"/>
        <w:ind w:left="510" w:hanging="510"/>
        <w:rPr>
          <w:rtl/>
        </w:rPr>
      </w:pPr>
      <w:r w:rsidRPr="00317201">
        <w:rPr>
          <w:rFonts w:hint="cs"/>
          <w:rtl/>
        </w:rPr>
        <w:t>תשובה:</w:t>
      </w:r>
      <w:r>
        <w:rPr>
          <w:rFonts w:hint="cs"/>
          <w:rtl/>
        </w:rPr>
        <w:t xml:space="preserve"> </w:t>
      </w:r>
      <w:r w:rsidRPr="00317201">
        <w:rPr>
          <w:rStyle w:val="underline-30gray"/>
          <w:rFonts w:hint="cs"/>
          <w:u w:color="D9D9D9" w:themeColor="background1" w:themeShade="D9"/>
          <w:rtl/>
        </w:rPr>
        <w:t xml:space="preserve">                           </w:t>
      </w:r>
      <w:r w:rsidRPr="00317201">
        <w:rPr>
          <w:rStyle w:val="underline-30gray"/>
          <w:rFonts w:hint="cs"/>
          <w:u w:val="none"/>
          <w:rtl/>
        </w:rPr>
        <w:t xml:space="preserve"> </w:t>
      </w:r>
      <w:r>
        <w:rPr>
          <w:rStyle w:val="5-LTR15"/>
          <w:rFonts w:asciiTheme="minorHAnsi" w:hAnsiTheme="minorHAnsi" w:cs="David"/>
          <w:lang w:val="en-US"/>
        </w:rPr>
        <w:t xml:space="preserve"> </w:t>
      </w:r>
      <w:r>
        <w:rPr>
          <w:rStyle w:val="5-LTR15"/>
          <w:rFonts w:ascii="David" w:hAnsi="David" w:cs="David"/>
          <w:lang w:val="en-US"/>
        </w:rPr>
        <w:t>y</w:t>
      </w:r>
      <w:r w:rsidRPr="00317201">
        <w:rPr>
          <w:rStyle w:val="5-LTR15"/>
          <w:rFonts w:ascii="David" w:hAnsi="David" w:cs="David"/>
          <w:lang w:val="en-US"/>
        </w:rPr>
        <w:t xml:space="preserve"> = </w:t>
      </w:r>
      <w:r>
        <w:rPr>
          <w:rStyle w:val="5-LTR15"/>
          <w:rFonts w:ascii="David" w:hAnsi="David" w:cs="David" w:hint="cs"/>
          <w:rtl/>
          <w:lang w:val="en-US"/>
        </w:rPr>
        <w:t xml:space="preserve">, </w:t>
      </w:r>
      <w:r w:rsidRPr="00317201">
        <w:rPr>
          <w:rStyle w:val="underline-30gray"/>
          <w:rFonts w:hint="cs"/>
          <w:u w:color="D9D9D9" w:themeColor="background1" w:themeShade="D9"/>
          <w:rtl/>
        </w:rPr>
        <w:t xml:space="preserve">                           </w:t>
      </w:r>
      <w:r w:rsidRPr="00317201">
        <w:rPr>
          <w:rStyle w:val="underline-30gray"/>
          <w:rFonts w:hint="cs"/>
          <w:u w:val="none"/>
          <w:rtl/>
        </w:rPr>
        <w:t xml:space="preserve"> </w:t>
      </w:r>
      <w:r w:rsidRPr="00317201">
        <w:rPr>
          <w:rStyle w:val="5-LTR15"/>
          <w:rFonts w:ascii="David" w:hAnsi="David" w:cs="David"/>
          <w:lang w:val="en-US"/>
        </w:rPr>
        <w:t xml:space="preserve">x = </w:t>
      </w:r>
    </w:p>
    <w:p w:rsidR="00777A83" w:rsidRDefault="00777A83">
      <w:pPr>
        <w:bidi w:val="0"/>
        <w:spacing w:after="0" w:line="240" w:lineRule="auto"/>
        <w:rPr>
          <w:rStyle w:val="5-LTR15"/>
          <w:rFonts w:asciiTheme="minorHAnsi" w:hAnsiTheme="minorHAnsi" w:cs="David"/>
          <w:lang w:val="en-US"/>
        </w:rPr>
      </w:pPr>
      <w:r>
        <w:rPr>
          <w:rStyle w:val="5-LTR15"/>
          <w:rFonts w:asciiTheme="minorHAnsi" w:hAnsiTheme="minorHAnsi" w:cs="David"/>
          <w:lang w:val="en-US"/>
        </w:rPr>
        <w:br w:type="page"/>
      </w:r>
    </w:p>
    <w:p w:rsidR="00777A83" w:rsidRPr="000111DB" w:rsidRDefault="00777A83" w:rsidP="00777A83">
      <w:pPr>
        <w:pStyle w:val="Sheela"/>
        <w:rPr>
          <w:rtl/>
        </w:rPr>
      </w:pPr>
      <w:r w:rsidRPr="000111DB">
        <w:rPr>
          <w:rFonts w:hint="cs"/>
          <w:rtl/>
        </w:rPr>
        <w:lastRenderedPageBreak/>
        <w:t xml:space="preserve">שאלה </w:t>
      </w:r>
      <w:r>
        <w:rPr>
          <w:rFonts w:hint="cs"/>
          <w:rtl/>
        </w:rPr>
        <w:t>14</w:t>
      </w:r>
      <w:r w:rsidRPr="000111DB">
        <w:rPr>
          <w:rFonts w:hint="cs"/>
          <w:rtl/>
        </w:rPr>
        <w:t xml:space="preserve"> </w:t>
      </w:r>
    </w:p>
    <w:p w:rsidR="00777A83" w:rsidRPr="000111DB" w:rsidRDefault="00777A83" w:rsidP="00777A83">
      <w:pPr>
        <w:pStyle w:val="Sargel1"/>
        <w:rPr>
          <w:rtl/>
        </w:rPr>
      </w:pPr>
      <w:r w:rsidRPr="000111DB">
        <w:rPr>
          <w:rFonts w:hint="cs"/>
          <w:rtl/>
        </w:rPr>
        <w:t xml:space="preserve">לפניכם סרטוט של המשולש </w:t>
      </w:r>
      <w:r w:rsidRPr="000111DB">
        <w:rPr>
          <w:rStyle w:val="LTR"/>
        </w:rPr>
        <w:t>ABC</w:t>
      </w:r>
      <w:r w:rsidRPr="000111DB">
        <w:rPr>
          <w:rFonts w:hint="cs"/>
          <w:rtl/>
        </w:rPr>
        <w:t>.</w:t>
      </w:r>
    </w:p>
    <w:p w:rsidR="00777A83" w:rsidRPr="000111DB" w:rsidRDefault="00777A83" w:rsidP="00777A83">
      <w:pPr>
        <w:pStyle w:val="Sargel1"/>
        <w:rPr>
          <w:rtl/>
        </w:rPr>
      </w:pPr>
      <w:r w:rsidRPr="000111DB">
        <w:rPr>
          <w:rStyle w:val="LTR"/>
        </w:rPr>
        <w:t>D</w:t>
      </w:r>
      <w:r w:rsidRPr="000111DB">
        <w:rPr>
          <w:rFonts w:hint="cs"/>
          <w:rtl/>
        </w:rPr>
        <w:t xml:space="preserve"> נמצאת על המשך הצלע </w:t>
      </w:r>
      <w:r w:rsidRPr="000111DB">
        <w:rPr>
          <w:rStyle w:val="LTR"/>
        </w:rPr>
        <w:t>BC</w:t>
      </w:r>
      <w:r w:rsidRPr="000111DB">
        <w:rPr>
          <w:rFonts w:hint="cs"/>
          <w:rtl/>
        </w:rPr>
        <w:t>.</w:t>
      </w:r>
    </w:p>
    <w:p w:rsidR="00777A83" w:rsidRPr="000111DB" w:rsidRDefault="00777A83" w:rsidP="00777A83">
      <w:pPr>
        <w:pStyle w:val="Sargel1"/>
        <w:rPr>
          <w:rStyle w:val="LTR"/>
        </w:rPr>
      </w:pPr>
      <w:r w:rsidRPr="000111DB">
        <w:rPr>
          <w:rStyle w:val="LTR"/>
        </w:rPr>
        <w:t>AB || EC</w:t>
      </w:r>
    </w:p>
    <w:p w:rsidR="00777A83" w:rsidRPr="000111DB" w:rsidRDefault="00777A83" w:rsidP="00777A83">
      <w:pPr>
        <w:pStyle w:val="Sargel1"/>
        <w:rPr>
          <w:rStyle w:val="LTR"/>
          <w:rtl/>
        </w:rPr>
      </w:pPr>
      <w:r w:rsidRPr="007E7C7D">
        <w:rPr>
          <w:rFonts w:ascii="Cambria Math" w:hAnsi="Cambria Math" w:cs="Cambria Math"/>
        </w:rPr>
        <w:t>∢</w:t>
      </w:r>
      <w:r w:rsidRPr="000111DB">
        <w:rPr>
          <w:rStyle w:val="LTR"/>
        </w:rPr>
        <w:t>A = 65</w:t>
      </w:r>
      <w:r>
        <w:rPr>
          <w:rStyle w:val="5-LTR15"/>
        </w:rPr>
        <w:t>°</w:t>
      </w:r>
    </w:p>
    <w:p w:rsidR="00777A83" w:rsidRPr="000111DB" w:rsidRDefault="00777A83" w:rsidP="00777A83">
      <w:pPr>
        <w:pStyle w:val="Sargel1"/>
        <w:rPr>
          <w:rStyle w:val="LTR"/>
          <w:rtl/>
        </w:rPr>
      </w:pPr>
      <w:r w:rsidRPr="007E7C7D">
        <w:rPr>
          <w:rFonts w:ascii="Cambria Math" w:hAnsi="Cambria Math" w:cs="Cambria Math"/>
        </w:rPr>
        <w:t>∢</w:t>
      </w:r>
      <w:r w:rsidRPr="000111DB">
        <w:rPr>
          <w:rStyle w:val="LTR"/>
        </w:rPr>
        <w:t>ECD = 40</w:t>
      </w:r>
      <w:r>
        <w:rPr>
          <w:rStyle w:val="5-LTR15"/>
        </w:rPr>
        <w:t>°</w:t>
      </w:r>
    </w:p>
    <w:p w:rsidR="00777A83" w:rsidRDefault="00777A83" w:rsidP="00777A83">
      <w:pPr>
        <w:pStyle w:val="Sargel1"/>
        <w:jc w:val="right"/>
        <w:rPr>
          <w:rStyle w:val="grade5-15"/>
          <w:rFonts w:ascii="DavidMFO" w:hAnsi="DavidMFO" w:cs="DavidMFO"/>
          <w:sz w:val="28"/>
          <w:szCs w:val="28"/>
          <w:rtl/>
        </w:rPr>
      </w:pPr>
    </w:p>
    <w:p w:rsidR="00777A83" w:rsidRDefault="00777A83" w:rsidP="00777A83">
      <w:pPr>
        <w:pStyle w:val="Sargel1"/>
        <w:jc w:val="right"/>
        <w:rPr>
          <w:rtl/>
        </w:rPr>
      </w:pPr>
      <w:r>
        <w:rPr>
          <w:rFonts w:hint="cs"/>
          <w:noProof/>
          <w:rtl/>
        </w:rPr>
        <w:drawing>
          <wp:inline distT="0" distB="0" distL="0" distR="0" wp14:anchorId="7EC6EF69" wp14:editId="30DB9D49">
            <wp:extent cx="4014216" cy="1207008"/>
            <wp:effectExtent l="0" t="0" r="5715" b="0"/>
            <wp:docPr id="37" name="תמונה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0-MAT-014-8A-SOF-pnimi-q11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4216" cy="1207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A83" w:rsidRPr="000111DB" w:rsidRDefault="00777A83" w:rsidP="00777A83">
      <w:pPr>
        <w:pStyle w:val="Sargel1"/>
        <w:rPr>
          <w:rtl/>
        </w:rPr>
      </w:pPr>
      <w:r w:rsidRPr="000111DB">
        <w:rPr>
          <w:rFonts w:hint="cs"/>
          <w:rtl/>
        </w:rPr>
        <w:t xml:space="preserve">מהו גודל הזווית </w:t>
      </w:r>
      <w:r>
        <w:rPr>
          <w:rStyle w:val="5-LTR15"/>
          <w:rFonts w:ascii="David" w:hAnsi="David" w:cs="David"/>
          <w:lang w:val="en-US"/>
        </w:rPr>
        <w:sym w:font="Symbol" w:char="F061"/>
      </w:r>
      <w:r w:rsidRPr="000111DB">
        <w:rPr>
          <w:rFonts w:hint="cs"/>
          <w:rtl/>
        </w:rPr>
        <w:t xml:space="preserve"> המסומנת בסרטוט?</w:t>
      </w:r>
    </w:p>
    <w:p w:rsidR="00777A83" w:rsidRPr="000111DB" w:rsidRDefault="00777A83" w:rsidP="00777A83">
      <w:pPr>
        <w:pStyle w:val="Sargel1"/>
        <w:rPr>
          <w:rtl/>
        </w:rPr>
      </w:pPr>
      <w:r w:rsidRPr="000111DB">
        <w:rPr>
          <w:rFonts w:hint="cs"/>
          <w:rtl/>
        </w:rPr>
        <w:t xml:space="preserve">הַציגו את דרך החישוב ונַמקו כל שלב בפתרון. </w:t>
      </w:r>
    </w:p>
    <w:p w:rsidR="00777A83" w:rsidRDefault="00777A83" w:rsidP="00777A83">
      <w:pPr>
        <w:pStyle w:val="Sargel1"/>
        <w:rPr>
          <w:rtl/>
        </w:rPr>
      </w:pPr>
    </w:p>
    <w:p w:rsidR="00777A83" w:rsidRDefault="00777A83" w:rsidP="00777A83">
      <w:pPr>
        <w:pStyle w:val="Sargel2"/>
        <w:rPr>
          <w:rtl/>
        </w:rPr>
      </w:pPr>
    </w:p>
    <w:p w:rsidR="00777A83" w:rsidRDefault="00777A83" w:rsidP="00777A83">
      <w:pPr>
        <w:pStyle w:val="Sargel2"/>
        <w:rPr>
          <w:rtl/>
        </w:rPr>
      </w:pPr>
    </w:p>
    <w:p w:rsidR="00777A83" w:rsidRDefault="00777A83" w:rsidP="00777A83">
      <w:pPr>
        <w:pStyle w:val="Sargel2"/>
        <w:rPr>
          <w:rtl/>
        </w:rPr>
      </w:pPr>
    </w:p>
    <w:p w:rsidR="00777A83" w:rsidRDefault="00777A83" w:rsidP="00777A83">
      <w:pPr>
        <w:pStyle w:val="Sargel2"/>
        <w:rPr>
          <w:rtl/>
        </w:rPr>
      </w:pPr>
    </w:p>
    <w:p w:rsidR="00777A83" w:rsidRDefault="00777A83" w:rsidP="00777A83">
      <w:pPr>
        <w:pStyle w:val="Sargel2"/>
        <w:rPr>
          <w:rtl/>
        </w:rPr>
      </w:pPr>
    </w:p>
    <w:p w:rsidR="00777A83" w:rsidRDefault="00777A83" w:rsidP="00777A83">
      <w:pPr>
        <w:pStyle w:val="Sargel2"/>
        <w:rPr>
          <w:rtl/>
        </w:rPr>
      </w:pPr>
    </w:p>
    <w:p w:rsidR="00777A83" w:rsidRDefault="00777A83" w:rsidP="00777A83">
      <w:pPr>
        <w:pStyle w:val="Sargel2"/>
        <w:rPr>
          <w:rtl/>
        </w:rPr>
      </w:pPr>
    </w:p>
    <w:p w:rsidR="00777A83" w:rsidRDefault="00777A83" w:rsidP="00777A83">
      <w:pPr>
        <w:pStyle w:val="Sargel2"/>
        <w:rPr>
          <w:rtl/>
        </w:rPr>
      </w:pPr>
    </w:p>
    <w:p w:rsidR="00777A83" w:rsidRDefault="00777A83" w:rsidP="00777A83">
      <w:pPr>
        <w:pStyle w:val="Sargel2"/>
        <w:rPr>
          <w:rtl/>
        </w:rPr>
      </w:pPr>
    </w:p>
    <w:p w:rsidR="00777A83" w:rsidRDefault="00777A83" w:rsidP="00777A83">
      <w:pPr>
        <w:pStyle w:val="Sargel2"/>
        <w:rPr>
          <w:rtl/>
        </w:rPr>
      </w:pPr>
    </w:p>
    <w:p w:rsidR="00777A83" w:rsidRDefault="00777A83" w:rsidP="00777A83">
      <w:pPr>
        <w:pStyle w:val="Sargel2"/>
        <w:rPr>
          <w:rtl/>
        </w:rPr>
      </w:pPr>
    </w:p>
    <w:p w:rsidR="00777A83" w:rsidRDefault="00777A83" w:rsidP="00777A83">
      <w:pPr>
        <w:pStyle w:val="Sargel2"/>
        <w:rPr>
          <w:rtl/>
        </w:rPr>
      </w:pPr>
    </w:p>
    <w:p w:rsidR="00777A83" w:rsidRDefault="00777A83" w:rsidP="00777A83">
      <w:pPr>
        <w:pStyle w:val="Sargel2"/>
        <w:rPr>
          <w:rtl/>
        </w:rPr>
      </w:pPr>
    </w:p>
    <w:p w:rsidR="00777A83" w:rsidRDefault="00777A83" w:rsidP="00777A83">
      <w:pPr>
        <w:pStyle w:val="Sargel2"/>
        <w:rPr>
          <w:rtl/>
        </w:rPr>
      </w:pPr>
    </w:p>
    <w:p w:rsidR="00777A83" w:rsidRPr="00317201" w:rsidRDefault="00777A83" w:rsidP="00777A83">
      <w:pPr>
        <w:pStyle w:val="Sargel1"/>
        <w:ind w:left="510" w:hanging="510"/>
        <w:rPr>
          <w:rtl/>
        </w:rPr>
      </w:pPr>
      <w:r w:rsidRPr="00317201">
        <w:rPr>
          <w:rFonts w:hint="cs"/>
          <w:rtl/>
        </w:rPr>
        <w:t>תשובה:</w:t>
      </w:r>
      <w:r>
        <w:rPr>
          <w:rFonts w:hint="cs"/>
          <w:rtl/>
        </w:rPr>
        <w:t xml:space="preserve"> </w:t>
      </w:r>
      <w:r>
        <w:rPr>
          <w:rStyle w:val="5-LTR15"/>
        </w:rPr>
        <w:t>°</w:t>
      </w:r>
      <w:r>
        <w:rPr>
          <w:rFonts w:hint="cs"/>
          <w:rtl/>
        </w:rPr>
        <w:t xml:space="preserve"> </w:t>
      </w:r>
      <w:r w:rsidRPr="00317201">
        <w:rPr>
          <w:rStyle w:val="underline-30gray"/>
          <w:rFonts w:hint="cs"/>
          <w:u w:color="D9D9D9" w:themeColor="background1" w:themeShade="D9"/>
          <w:rtl/>
        </w:rPr>
        <w:t xml:space="preserve">                           </w:t>
      </w:r>
      <w:r w:rsidRPr="00317201">
        <w:rPr>
          <w:rStyle w:val="underline-30gray"/>
          <w:rFonts w:hint="cs"/>
          <w:u w:val="none"/>
          <w:rtl/>
        </w:rPr>
        <w:t xml:space="preserve"> </w:t>
      </w:r>
      <w:r>
        <w:rPr>
          <w:rStyle w:val="5-LTR15"/>
          <w:rFonts w:ascii="David" w:hAnsi="David" w:cs="David"/>
          <w:lang w:val="en-US"/>
        </w:rPr>
        <w:sym w:font="Symbol" w:char="F061"/>
      </w:r>
      <w:r w:rsidRPr="00317201">
        <w:rPr>
          <w:rStyle w:val="5-LTR15"/>
          <w:rFonts w:ascii="David" w:hAnsi="David" w:cs="David"/>
          <w:lang w:val="en-US"/>
        </w:rPr>
        <w:t xml:space="preserve"> = </w:t>
      </w:r>
    </w:p>
    <w:p w:rsidR="00777A83" w:rsidRDefault="00777A83">
      <w:pPr>
        <w:bidi w:val="0"/>
        <w:spacing w:after="0" w:line="240" w:lineRule="auto"/>
        <w:rPr>
          <w:rStyle w:val="5-LTR15"/>
          <w:rFonts w:asciiTheme="minorHAnsi" w:hAnsiTheme="minorHAnsi" w:cs="David"/>
          <w:lang w:val="en-US"/>
        </w:rPr>
      </w:pPr>
    </w:p>
    <w:p w:rsidR="00777A83" w:rsidRDefault="00777A83">
      <w:pPr>
        <w:bidi w:val="0"/>
        <w:spacing w:after="0" w:line="240" w:lineRule="auto"/>
        <w:rPr>
          <w:rStyle w:val="5-LTR15"/>
          <w:rFonts w:asciiTheme="minorHAnsi" w:hAnsiTheme="minorHAnsi" w:cs="David"/>
          <w:lang w:val="en-US"/>
        </w:rPr>
      </w:pPr>
      <w:r>
        <w:rPr>
          <w:rStyle w:val="5-LTR15"/>
          <w:rFonts w:asciiTheme="minorHAnsi" w:hAnsiTheme="minorHAnsi" w:cs="David"/>
          <w:lang w:val="en-US"/>
        </w:rPr>
        <w:br w:type="page"/>
      </w:r>
    </w:p>
    <w:p w:rsidR="00777A83" w:rsidRPr="00F36191" w:rsidRDefault="00777A83" w:rsidP="00777A83">
      <w:pPr>
        <w:pStyle w:val="Sheela"/>
        <w:rPr>
          <w:rtl/>
        </w:rPr>
      </w:pPr>
      <w:r w:rsidRPr="00F36191">
        <w:rPr>
          <w:rFonts w:hint="cs"/>
          <w:rtl/>
        </w:rPr>
        <w:lastRenderedPageBreak/>
        <w:t xml:space="preserve">שאלה </w:t>
      </w:r>
      <w:r>
        <w:rPr>
          <w:rFonts w:hint="cs"/>
          <w:rtl/>
        </w:rPr>
        <w:t>15</w:t>
      </w:r>
    </w:p>
    <w:p w:rsidR="00777A83" w:rsidRPr="00F36191" w:rsidRDefault="00777A83" w:rsidP="00777A83">
      <w:pPr>
        <w:pStyle w:val="Sargel1"/>
        <w:rPr>
          <w:rtl/>
        </w:rPr>
      </w:pPr>
      <w:r w:rsidRPr="00F36191">
        <w:rPr>
          <w:rFonts w:hint="cs"/>
          <w:rtl/>
        </w:rPr>
        <w:t>אלעד מעוניין לשלוח חבילה. הוא בדק מחירים בשתי חברות משלוחים:</w:t>
      </w:r>
    </w:p>
    <w:p w:rsidR="00777A83" w:rsidRPr="00F36191" w:rsidRDefault="00777A83" w:rsidP="00777A83">
      <w:pPr>
        <w:pStyle w:val="Sargel1"/>
        <w:rPr>
          <w:rtl/>
        </w:rPr>
      </w:pPr>
      <w:r w:rsidRPr="00F36191">
        <w:rPr>
          <w:rFonts w:hint="cs"/>
          <w:rtl/>
        </w:rPr>
        <w:t>(1)</w:t>
      </w:r>
      <w:r w:rsidRPr="00F36191">
        <w:rPr>
          <w:rtl/>
        </w:rPr>
        <w:tab/>
      </w:r>
      <w:r w:rsidRPr="00F36191">
        <w:rPr>
          <w:rFonts w:hint="cs"/>
          <w:rtl/>
        </w:rPr>
        <w:t xml:space="preserve">חברת "איילה" גובה תשלום התחלתי ותשלום בעבור משקל החבילה </w:t>
      </w:r>
      <w:r w:rsidRPr="00F36191">
        <w:rPr>
          <w:rtl/>
        </w:rPr>
        <w:tab/>
      </w:r>
      <w:r w:rsidRPr="00F36191">
        <w:rPr>
          <w:rtl/>
        </w:rPr>
        <w:tab/>
      </w:r>
      <w:r w:rsidRPr="00F36191">
        <w:rPr>
          <w:rFonts w:hint="cs"/>
          <w:rtl/>
        </w:rPr>
        <w:t xml:space="preserve">בק"ג. </w:t>
      </w:r>
    </w:p>
    <w:p w:rsidR="00777A83" w:rsidRPr="00F36191" w:rsidRDefault="00777A83" w:rsidP="00777A83">
      <w:pPr>
        <w:pStyle w:val="Sargel1"/>
        <w:rPr>
          <w:rtl/>
        </w:rPr>
      </w:pPr>
      <w:r w:rsidRPr="00F36191">
        <w:rPr>
          <w:rFonts w:hint="cs"/>
          <w:rtl/>
        </w:rPr>
        <w:t>(2)</w:t>
      </w:r>
      <w:r w:rsidRPr="00F36191">
        <w:rPr>
          <w:rtl/>
        </w:rPr>
        <w:tab/>
      </w:r>
      <w:r w:rsidRPr="00F36191">
        <w:rPr>
          <w:rFonts w:hint="cs"/>
          <w:rtl/>
        </w:rPr>
        <w:t>חברת "הצבי" אינה גובה תשלום התחלתי, אך גובה תשלום בעבור</w:t>
      </w:r>
      <w:r w:rsidRPr="00F36191">
        <w:rPr>
          <w:rtl/>
        </w:rPr>
        <w:tab/>
      </w:r>
      <w:r w:rsidRPr="00F36191">
        <w:rPr>
          <w:rtl/>
        </w:rPr>
        <w:tab/>
      </w:r>
      <w:r w:rsidRPr="00F36191">
        <w:rPr>
          <w:rtl/>
        </w:rPr>
        <w:tab/>
      </w:r>
      <w:r w:rsidRPr="00F36191">
        <w:rPr>
          <w:rFonts w:hint="cs"/>
          <w:rtl/>
        </w:rPr>
        <w:t xml:space="preserve">משקל החבילה בק"ג. </w:t>
      </w:r>
    </w:p>
    <w:p w:rsidR="00777A83" w:rsidRDefault="00777A83" w:rsidP="00777A83">
      <w:pPr>
        <w:pStyle w:val="Sargel1"/>
        <w:rPr>
          <w:rtl/>
        </w:rPr>
      </w:pPr>
      <w:r w:rsidRPr="006365FB">
        <w:rPr>
          <w:rFonts w:hint="cs"/>
          <w:rtl/>
        </w:rPr>
        <w:t>הגרפים שלפניכם מתארים את המחירים בש"ח (</w:t>
      </w:r>
      <w:r w:rsidRPr="006365FB">
        <w:rPr>
          <w:rStyle w:val="5-LTR15"/>
          <w:rFonts w:ascii="David" w:hAnsi="David" w:cs="David"/>
          <w:lang w:val="en-US"/>
        </w:rPr>
        <w:t>y</w:t>
      </w:r>
      <w:r w:rsidRPr="006365FB">
        <w:rPr>
          <w:rFonts w:hint="cs"/>
          <w:rtl/>
        </w:rPr>
        <w:t xml:space="preserve">) כפונקציה של משקל </w:t>
      </w:r>
      <w:r>
        <w:rPr>
          <w:rtl/>
        </w:rPr>
        <w:br/>
      </w:r>
      <w:r w:rsidRPr="006365FB">
        <w:rPr>
          <w:rFonts w:hint="cs"/>
          <w:rtl/>
        </w:rPr>
        <w:t>החבילה בק"ג (</w:t>
      </w:r>
      <w:r w:rsidRPr="006365FB">
        <w:rPr>
          <w:rStyle w:val="5-LTR15"/>
          <w:rFonts w:ascii="David" w:hAnsi="David" w:cs="David"/>
          <w:lang w:val="en-US"/>
        </w:rPr>
        <w:t>x</w:t>
      </w:r>
      <w:r w:rsidRPr="006365FB">
        <w:rPr>
          <w:rFonts w:hint="cs"/>
          <w:rtl/>
        </w:rPr>
        <w:t xml:space="preserve">) בכל אחת מחברות המשלוחים. </w:t>
      </w:r>
    </w:p>
    <w:p w:rsidR="00777A83" w:rsidRPr="006365FB" w:rsidRDefault="00777A83" w:rsidP="00777A83">
      <w:pPr>
        <w:pStyle w:val="Sargel1"/>
        <w:rPr>
          <w:rtl/>
        </w:rPr>
      </w:pPr>
    </w:p>
    <w:p w:rsidR="00777A83" w:rsidRDefault="00777A83" w:rsidP="00777A83">
      <w:pPr>
        <w:pStyle w:val="Sargel1"/>
        <w:jc w:val="center"/>
        <w:rPr>
          <w:rtl/>
        </w:rPr>
      </w:pPr>
      <w:r>
        <w:rPr>
          <w:noProof/>
          <w:rtl/>
        </w:rPr>
        <w:drawing>
          <wp:inline distT="0" distB="0" distL="0" distR="0" wp14:anchorId="289A400C" wp14:editId="4097D62A">
            <wp:extent cx="4532376" cy="4108704"/>
            <wp:effectExtent l="0" t="0" r="1905" b="6350"/>
            <wp:docPr id="45" name="תמונה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0-MAT-014-8A-SOF-pnimi-q19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2376" cy="4108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A83" w:rsidRDefault="00777A83" w:rsidP="00777A83">
      <w:pPr>
        <w:pStyle w:val="Sargel1"/>
        <w:rPr>
          <w:rtl/>
        </w:rPr>
      </w:pPr>
    </w:p>
    <w:p w:rsidR="00777A83" w:rsidRDefault="00777A83" w:rsidP="00777A83">
      <w:pPr>
        <w:pStyle w:val="Sargel2"/>
        <w:rPr>
          <w:rtl/>
        </w:rPr>
      </w:pPr>
      <w:r w:rsidRPr="006365FB">
        <w:rPr>
          <w:rFonts w:hint="cs"/>
          <w:rtl/>
        </w:rPr>
        <w:t>א.</w:t>
      </w:r>
      <w:r w:rsidRPr="006365FB">
        <w:rPr>
          <w:rtl/>
        </w:rPr>
        <w:tab/>
      </w:r>
      <w:r w:rsidRPr="006365FB">
        <w:rPr>
          <w:rFonts w:hint="cs"/>
          <w:rtl/>
        </w:rPr>
        <w:t xml:space="preserve">מהו משקל החבילה (בק"ג) שבעבורו יהיה המחיר בחברת </w:t>
      </w:r>
      <w:r>
        <w:rPr>
          <w:rFonts w:hint="cs"/>
          <w:rtl/>
        </w:rPr>
        <w:t>"</w:t>
      </w:r>
      <w:r w:rsidRPr="006365FB">
        <w:rPr>
          <w:rFonts w:hint="cs"/>
          <w:rtl/>
        </w:rPr>
        <w:t xml:space="preserve">הצבי" </w:t>
      </w:r>
      <w:r w:rsidRPr="006365FB">
        <w:rPr>
          <w:rStyle w:val="DavidMFObold"/>
          <w:rFonts w:ascii="DavidMFO" w:hAnsi="DavidMFO" w:cs="David" w:hint="cs"/>
          <w:rtl/>
          <w:lang w:bidi="he-IL"/>
        </w:rPr>
        <w:t>שווה</w:t>
      </w:r>
      <w:r w:rsidRPr="006365FB">
        <w:rPr>
          <w:rFonts w:hint="cs"/>
          <w:rtl/>
        </w:rPr>
        <w:t xml:space="preserve"> למחיר בחברת </w:t>
      </w:r>
      <w:r>
        <w:rPr>
          <w:rFonts w:hint="cs"/>
          <w:rtl/>
        </w:rPr>
        <w:t>"</w:t>
      </w:r>
      <w:r w:rsidRPr="006365FB">
        <w:rPr>
          <w:rFonts w:hint="cs"/>
          <w:rtl/>
        </w:rPr>
        <w:t>איילה"?</w:t>
      </w:r>
    </w:p>
    <w:p w:rsidR="00777A83" w:rsidRDefault="00777A83" w:rsidP="00777A83">
      <w:pPr>
        <w:pStyle w:val="Sargel2"/>
        <w:rPr>
          <w:rtl/>
        </w:rPr>
      </w:pPr>
    </w:p>
    <w:p w:rsidR="00777A83" w:rsidRDefault="00777A83" w:rsidP="00777A83">
      <w:pPr>
        <w:pStyle w:val="Sargel2"/>
        <w:rPr>
          <w:rtl/>
        </w:rPr>
      </w:pPr>
    </w:p>
    <w:p w:rsidR="00777A83" w:rsidRPr="006365FB" w:rsidRDefault="00777A83" w:rsidP="00777A83">
      <w:pPr>
        <w:pStyle w:val="Sargel2"/>
        <w:rPr>
          <w:rtl/>
        </w:rPr>
      </w:pPr>
      <w:r>
        <w:rPr>
          <w:rFonts w:hint="cs"/>
          <w:rtl/>
        </w:rPr>
        <w:tab/>
      </w:r>
      <w:r w:rsidRPr="00317201">
        <w:rPr>
          <w:rFonts w:hint="cs"/>
          <w:rtl/>
        </w:rPr>
        <w:t>תשובה:</w:t>
      </w:r>
      <w:r>
        <w:rPr>
          <w:rFonts w:hint="cs"/>
          <w:rtl/>
        </w:rPr>
        <w:t xml:space="preserve"> </w:t>
      </w:r>
      <w:r w:rsidRPr="00317201">
        <w:rPr>
          <w:rStyle w:val="underline-30gray"/>
          <w:rFonts w:hint="cs"/>
          <w:u w:color="D9D9D9" w:themeColor="background1" w:themeShade="D9"/>
          <w:rtl/>
        </w:rPr>
        <w:t xml:space="preserve">                           </w:t>
      </w:r>
      <w:r w:rsidRPr="00317201">
        <w:rPr>
          <w:rStyle w:val="underline-30gray"/>
          <w:rFonts w:hint="cs"/>
          <w:u w:val="none"/>
          <w:rtl/>
        </w:rPr>
        <w:t xml:space="preserve"> </w:t>
      </w:r>
      <w:r>
        <w:rPr>
          <w:rStyle w:val="5-LTR15"/>
          <w:rFonts w:asciiTheme="minorHAnsi" w:hAnsiTheme="minorHAnsi" w:cs="David"/>
          <w:lang w:val="en-US"/>
        </w:rPr>
        <w:t xml:space="preserve"> </w:t>
      </w:r>
      <w:r>
        <w:rPr>
          <w:rFonts w:hint="cs"/>
          <w:rtl/>
        </w:rPr>
        <w:t>ק"ג</w:t>
      </w:r>
    </w:p>
    <w:p w:rsidR="00777A83" w:rsidRPr="006365FB" w:rsidRDefault="00777A83" w:rsidP="00777A83">
      <w:pPr>
        <w:pStyle w:val="Sargel2"/>
        <w:rPr>
          <w:rtl/>
        </w:rPr>
      </w:pPr>
    </w:p>
    <w:p w:rsidR="00777A83" w:rsidRDefault="00777A83" w:rsidP="00777A83">
      <w:pPr>
        <w:pStyle w:val="Sargel2"/>
        <w:rPr>
          <w:rtl/>
        </w:rPr>
      </w:pPr>
    </w:p>
    <w:p w:rsidR="00777A83" w:rsidRDefault="00777A83" w:rsidP="00777A83">
      <w:pPr>
        <w:pStyle w:val="Sargel2"/>
        <w:rPr>
          <w:rtl/>
        </w:rPr>
      </w:pPr>
    </w:p>
    <w:p w:rsidR="00777A83" w:rsidRDefault="00777A83" w:rsidP="00777A83">
      <w:pPr>
        <w:pStyle w:val="Sargel2"/>
        <w:rPr>
          <w:rtl/>
        </w:rPr>
      </w:pPr>
      <w:r w:rsidRPr="00E014A8">
        <w:rPr>
          <w:rFonts w:hint="cs"/>
          <w:rtl/>
        </w:rPr>
        <w:lastRenderedPageBreak/>
        <w:t>ב.</w:t>
      </w:r>
      <w:r w:rsidRPr="00E014A8">
        <w:rPr>
          <w:rtl/>
        </w:rPr>
        <w:tab/>
      </w:r>
      <w:r w:rsidRPr="00E014A8">
        <w:rPr>
          <w:rFonts w:hint="cs"/>
          <w:rtl/>
        </w:rPr>
        <w:t>סַמנו את הפונקציה המתארת את המחיר בש"ח (</w:t>
      </w:r>
      <w:r w:rsidRPr="00E014A8">
        <w:rPr>
          <w:rStyle w:val="5-LTR15"/>
          <w:rFonts w:ascii="DavidMFO" w:hAnsi="DavidMFO" w:cs="David"/>
          <w:lang w:val="en-US"/>
        </w:rPr>
        <w:t>y</w:t>
      </w:r>
      <w:r w:rsidRPr="00E014A8">
        <w:rPr>
          <w:rFonts w:hint="cs"/>
          <w:rtl/>
        </w:rPr>
        <w:t>) כפונקציה של משקל החבילה בק"ג (</w:t>
      </w:r>
      <w:r w:rsidRPr="00E014A8">
        <w:rPr>
          <w:rStyle w:val="5-LTR15"/>
          <w:rFonts w:ascii="DavidMFO" w:hAnsi="DavidMFO" w:cs="David"/>
          <w:lang w:val="en-US"/>
        </w:rPr>
        <w:t>x</w:t>
      </w:r>
      <w:r w:rsidRPr="00E014A8">
        <w:rPr>
          <w:rFonts w:hint="cs"/>
          <w:rtl/>
        </w:rPr>
        <w:t xml:space="preserve">) בחברת </w:t>
      </w:r>
      <w:r>
        <w:rPr>
          <w:rFonts w:hint="cs"/>
          <w:rtl/>
        </w:rPr>
        <w:t>"</w:t>
      </w:r>
      <w:r w:rsidRPr="00E014A8">
        <w:rPr>
          <w:rStyle w:val="DavidMFObold"/>
          <w:rFonts w:ascii="DavidMFO" w:hAnsi="DavidMFO" w:cs="David" w:hint="cs"/>
          <w:b w:val="0"/>
          <w:bCs w:val="0"/>
          <w:rtl/>
          <w:lang w:bidi="he-IL"/>
        </w:rPr>
        <w:t>הצבי</w:t>
      </w:r>
      <w:r w:rsidRPr="00E014A8">
        <w:rPr>
          <w:rFonts w:hint="cs"/>
          <w:rtl/>
        </w:rPr>
        <w:t>".</w:t>
      </w:r>
    </w:p>
    <w:p w:rsidR="00777A83" w:rsidRPr="00E014A8" w:rsidRDefault="00777A83" w:rsidP="00777A83">
      <w:pPr>
        <w:pStyle w:val="Sargel2"/>
        <w:rPr>
          <w:rtl/>
        </w:rPr>
      </w:pPr>
    </w:p>
    <w:p w:rsidR="00777A83" w:rsidRPr="00C21516" w:rsidRDefault="00777A83" w:rsidP="00777A83">
      <w:pPr>
        <w:pStyle w:val="sargel2-ravbrera"/>
        <w:tabs>
          <w:tab w:val="clear" w:pos="1417"/>
          <w:tab w:val="clear" w:pos="2551"/>
          <w:tab w:val="clear" w:pos="3402"/>
          <w:tab w:val="clear" w:pos="4535"/>
          <w:tab w:val="clear" w:pos="5386"/>
          <w:tab w:val="clear" w:pos="6520"/>
          <w:tab w:val="clear" w:pos="7370"/>
          <w:tab w:val="right" w:pos="2267"/>
        </w:tabs>
        <w:ind w:left="1361" w:hanging="851"/>
        <w:rPr>
          <w:rFonts w:cs="Arial"/>
          <w:rtl/>
        </w:rPr>
      </w:pPr>
      <w:r w:rsidRPr="00CB5C57">
        <w:rPr>
          <w:position w:val="-6"/>
          <w:sz w:val="20"/>
          <w:szCs w:val="20"/>
          <w:rtl/>
        </w:rPr>
        <w:t>1</w:t>
      </w:r>
      <w:r w:rsidRPr="00286F3B">
        <w:rPr>
          <w:sz w:val="32"/>
          <w:szCs w:val="32"/>
        </w:rPr>
        <w:sym w:font="Webdings" w:char="F063"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Style w:val="5-LTR15"/>
        </w:rPr>
        <w:t xml:space="preserve">y = </w:t>
      </w:r>
      <w:r w:rsidR="00D636D8">
        <w:rPr>
          <w:rStyle w:val="5-LTR15"/>
          <w:lang w:val="en-US"/>
        </w:rPr>
        <w:t>15</w:t>
      </w:r>
      <w:r>
        <w:rPr>
          <w:rStyle w:val="5-LTR15"/>
        </w:rPr>
        <w:t>x</w:t>
      </w:r>
    </w:p>
    <w:p w:rsidR="00777A83" w:rsidRPr="007D4C6F" w:rsidRDefault="00777A83" w:rsidP="00D636D8">
      <w:pPr>
        <w:pStyle w:val="sargel2-ravbrera"/>
        <w:tabs>
          <w:tab w:val="clear" w:pos="1417"/>
          <w:tab w:val="clear" w:pos="2551"/>
          <w:tab w:val="clear" w:pos="3402"/>
          <w:tab w:val="clear" w:pos="4535"/>
          <w:tab w:val="clear" w:pos="5386"/>
          <w:tab w:val="clear" w:pos="6520"/>
          <w:tab w:val="clear" w:pos="7370"/>
          <w:tab w:val="right" w:pos="2267"/>
        </w:tabs>
        <w:ind w:left="1361" w:hanging="851"/>
        <w:rPr>
          <w:rStyle w:val="5-LTR15"/>
          <w:rFonts w:cs="Arial"/>
          <w:rtl/>
          <w:lang w:val="en-US"/>
        </w:rPr>
      </w:pPr>
      <w:r w:rsidRPr="00CB5C57">
        <w:rPr>
          <w:position w:val="-6"/>
          <w:sz w:val="20"/>
          <w:szCs w:val="20"/>
          <w:rtl/>
        </w:rPr>
        <w:t>2</w:t>
      </w:r>
      <w:r w:rsidRPr="00286F3B">
        <w:rPr>
          <w:sz w:val="32"/>
          <w:szCs w:val="32"/>
        </w:rPr>
        <w:sym w:font="Webdings" w:char="F063"/>
      </w:r>
      <w:r>
        <w:rPr>
          <w:rFonts w:hint="cs"/>
          <w:rtl/>
        </w:rPr>
        <w:tab/>
      </w:r>
      <w:r w:rsidRPr="001F73EE">
        <w:rPr>
          <w:rtl/>
        </w:rPr>
        <w:tab/>
      </w:r>
      <w:r>
        <w:rPr>
          <w:rStyle w:val="5-LTR15"/>
        </w:rPr>
        <w:t xml:space="preserve">y = </w:t>
      </w:r>
      <w:r w:rsidR="00D636D8">
        <w:rPr>
          <w:rStyle w:val="5-LTR15"/>
        </w:rPr>
        <w:t>10</w:t>
      </w:r>
      <w:r>
        <w:rPr>
          <w:rStyle w:val="5-LTR15"/>
        </w:rPr>
        <w:t>x</w:t>
      </w:r>
    </w:p>
    <w:p w:rsidR="00777A83" w:rsidRPr="007D4C6F" w:rsidRDefault="00777A83" w:rsidP="00D636D8">
      <w:pPr>
        <w:pStyle w:val="sargel2-ravbrera"/>
        <w:tabs>
          <w:tab w:val="clear" w:pos="1417"/>
          <w:tab w:val="clear" w:pos="2551"/>
          <w:tab w:val="clear" w:pos="3402"/>
          <w:tab w:val="clear" w:pos="4535"/>
          <w:tab w:val="clear" w:pos="5386"/>
          <w:tab w:val="clear" w:pos="6520"/>
          <w:tab w:val="clear" w:pos="7370"/>
          <w:tab w:val="right" w:pos="2267"/>
        </w:tabs>
        <w:ind w:left="1361" w:hanging="851"/>
        <w:rPr>
          <w:rFonts w:cs="Arial"/>
          <w:rtl/>
        </w:rPr>
      </w:pPr>
      <w:r w:rsidRPr="00CB5C57">
        <w:rPr>
          <w:position w:val="-6"/>
          <w:sz w:val="20"/>
          <w:szCs w:val="20"/>
          <w:rtl/>
        </w:rPr>
        <w:t>3</w:t>
      </w:r>
      <w:r w:rsidRPr="00286F3B">
        <w:rPr>
          <w:sz w:val="32"/>
          <w:szCs w:val="32"/>
        </w:rPr>
        <w:sym w:font="Webdings" w:char="F063"/>
      </w:r>
      <w:r w:rsidRPr="001F73EE">
        <w:rPr>
          <w:rtl/>
        </w:rPr>
        <w:tab/>
      </w:r>
      <w:r>
        <w:rPr>
          <w:rFonts w:hint="cs"/>
          <w:rtl/>
        </w:rPr>
        <w:tab/>
      </w:r>
      <w:r>
        <w:rPr>
          <w:rStyle w:val="5-LTR15"/>
        </w:rPr>
        <w:t xml:space="preserve">y = </w:t>
      </w:r>
      <w:r w:rsidR="00D636D8">
        <w:rPr>
          <w:rStyle w:val="5-LTR15"/>
        </w:rPr>
        <w:t>3</w:t>
      </w:r>
      <w:r>
        <w:rPr>
          <w:rStyle w:val="5-LTR15"/>
        </w:rPr>
        <w:t>x</w:t>
      </w:r>
    </w:p>
    <w:p w:rsidR="00777A83" w:rsidRPr="007D4C6F" w:rsidRDefault="00777A83" w:rsidP="00D636D8">
      <w:pPr>
        <w:pStyle w:val="sargel2-ravbrera"/>
        <w:tabs>
          <w:tab w:val="clear" w:pos="1417"/>
          <w:tab w:val="clear" w:pos="2551"/>
          <w:tab w:val="clear" w:pos="3402"/>
          <w:tab w:val="clear" w:pos="4535"/>
          <w:tab w:val="clear" w:pos="5386"/>
          <w:tab w:val="clear" w:pos="6520"/>
          <w:tab w:val="clear" w:pos="7370"/>
          <w:tab w:val="right" w:pos="2267"/>
        </w:tabs>
        <w:ind w:left="1361" w:hanging="851"/>
        <w:rPr>
          <w:rFonts w:cs="Arial"/>
          <w:rtl/>
        </w:rPr>
      </w:pPr>
      <w:r w:rsidRPr="00CB5C57">
        <w:rPr>
          <w:position w:val="-6"/>
          <w:sz w:val="20"/>
          <w:szCs w:val="20"/>
          <w:rtl/>
        </w:rPr>
        <w:t>4</w:t>
      </w:r>
      <w:r w:rsidRPr="00286F3B">
        <w:rPr>
          <w:sz w:val="32"/>
          <w:szCs w:val="32"/>
        </w:rPr>
        <w:sym w:font="Webdings" w:char="F063"/>
      </w:r>
      <w:r w:rsidRPr="001F73EE">
        <w:rPr>
          <w:rtl/>
        </w:rPr>
        <w:tab/>
      </w:r>
      <w:r>
        <w:rPr>
          <w:rFonts w:hint="cs"/>
          <w:rtl/>
        </w:rPr>
        <w:tab/>
      </w:r>
      <w:r>
        <w:rPr>
          <w:rStyle w:val="5-LTR15"/>
        </w:rPr>
        <w:t>y = x</w:t>
      </w:r>
    </w:p>
    <w:p w:rsidR="00777A83" w:rsidRDefault="00777A83" w:rsidP="00777A83">
      <w:pPr>
        <w:pStyle w:val="Sargel2"/>
        <w:rPr>
          <w:rtl/>
        </w:rPr>
      </w:pPr>
    </w:p>
    <w:p w:rsidR="00777A83" w:rsidRPr="00E014A8" w:rsidRDefault="00777A83" w:rsidP="00777A83">
      <w:pPr>
        <w:pStyle w:val="Sargel2"/>
        <w:rPr>
          <w:rtl/>
        </w:rPr>
      </w:pPr>
      <w:r w:rsidRPr="00E014A8">
        <w:rPr>
          <w:rFonts w:hint="cs"/>
          <w:rtl/>
        </w:rPr>
        <w:t>ג.</w:t>
      </w:r>
      <w:r w:rsidRPr="00E014A8">
        <w:rPr>
          <w:rtl/>
        </w:rPr>
        <w:tab/>
      </w:r>
      <w:r w:rsidRPr="00E014A8">
        <w:rPr>
          <w:rFonts w:hint="cs"/>
          <w:rtl/>
        </w:rPr>
        <w:t xml:space="preserve">גם חברת "יונה" גובה תשלום התחלתי ותשלום בעבור משקל החבילה </w:t>
      </w:r>
      <w:r>
        <w:rPr>
          <w:rtl/>
        </w:rPr>
        <w:br/>
      </w:r>
      <w:r w:rsidRPr="00E014A8">
        <w:rPr>
          <w:rFonts w:hint="cs"/>
          <w:rtl/>
        </w:rPr>
        <w:t xml:space="preserve">בק"ג. אלעד בדק מחירים גם בחברת "יונה" ומצא שלא משנה מה יהיה </w:t>
      </w:r>
      <w:r>
        <w:rPr>
          <w:rtl/>
        </w:rPr>
        <w:br/>
      </w:r>
      <w:r w:rsidRPr="00E014A8">
        <w:rPr>
          <w:rFonts w:hint="cs"/>
          <w:rtl/>
        </w:rPr>
        <w:t xml:space="preserve">משקל החבילה, המחיר שישלם לחברת "יונה" יהיה </w:t>
      </w:r>
      <w:r w:rsidRPr="00EE1D7B">
        <w:rPr>
          <w:rFonts w:hint="cs"/>
          <w:b/>
          <w:bCs/>
          <w:rtl/>
        </w:rPr>
        <w:t>גבוה</w:t>
      </w:r>
      <w:r w:rsidRPr="00E014A8">
        <w:rPr>
          <w:rFonts w:hint="cs"/>
          <w:rtl/>
        </w:rPr>
        <w:t xml:space="preserve"> יותר מהמחיר שישלם לכל אחת משתי החברות האחרות.  </w:t>
      </w:r>
    </w:p>
    <w:p w:rsidR="00777A83" w:rsidRPr="00E014A8" w:rsidRDefault="00777A83" w:rsidP="00777A83">
      <w:pPr>
        <w:pStyle w:val="Sargel2-shuratsheela"/>
        <w:rPr>
          <w:rtl/>
        </w:rPr>
      </w:pPr>
      <w:r w:rsidRPr="00E014A8">
        <w:rPr>
          <w:rtl/>
        </w:rPr>
        <w:tab/>
      </w:r>
      <w:r w:rsidRPr="00E014A8">
        <w:rPr>
          <w:rFonts w:hint="cs"/>
          <w:rtl/>
        </w:rPr>
        <w:t xml:space="preserve">כִּתבו </w:t>
      </w:r>
      <w:r w:rsidRPr="00EE1D7B">
        <w:rPr>
          <w:rStyle w:val="DavidMFObold"/>
          <w:rFonts w:ascii="Times n" w:hAnsi="Times n" w:cs="David" w:hint="cs"/>
          <w:rtl/>
          <w:lang w:bidi="he-IL"/>
        </w:rPr>
        <w:t>דוגמה</w:t>
      </w:r>
      <w:r w:rsidRPr="00E014A8">
        <w:rPr>
          <w:rFonts w:hint="cs"/>
          <w:rtl/>
        </w:rPr>
        <w:t xml:space="preserve"> לפונקציה קווית המתארת את המחיר בש"ח (</w:t>
      </w:r>
      <w:r w:rsidRPr="00E014A8">
        <w:rPr>
          <w:rStyle w:val="5-LTR15"/>
          <w:rFonts w:ascii="Times n" w:hAnsi="Times n" w:cs="David"/>
          <w:lang w:val="en-US"/>
        </w:rPr>
        <w:t>y</w:t>
      </w:r>
      <w:r w:rsidRPr="00E014A8">
        <w:rPr>
          <w:rFonts w:hint="cs"/>
          <w:rtl/>
        </w:rPr>
        <w:t xml:space="preserve">) כפונקציה </w:t>
      </w:r>
      <w:r>
        <w:rPr>
          <w:rtl/>
        </w:rPr>
        <w:br/>
      </w:r>
      <w:r w:rsidRPr="00E014A8">
        <w:rPr>
          <w:rFonts w:hint="cs"/>
          <w:rtl/>
        </w:rPr>
        <w:t>של משקל החבילה בק"ג (</w:t>
      </w:r>
      <w:r w:rsidRPr="00E014A8">
        <w:rPr>
          <w:rStyle w:val="5-LTR15"/>
          <w:rFonts w:ascii="Times n" w:hAnsi="Times n" w:cs="David"/>
          <w:lang w:val="en-US"/>
        </w:rPr>
        <w:t>x</w:t>
      </w:r>
      <w:r w:rsidRPr="00E014A8">
        <w:rPr>
          <w:rFonts w:hint="cs"/>
          <w:rtl/>
        </w:rPr>
        <w:t>) בחברת "</w:t>
      </w:r>
      <w:r w:rsidRPr="00EE1D7B">
        <w:rPr>
          <w:rStyle w:val="DavidMFObold"/>
          <w:rFonts w:ascii="Times n" w:hAnsi="Times n" w:cs="David" w:hint="cs"/>
          <w:rtl/>
          <w:lang w:bidi="he-IL"/>
        </w:rPr>
        <w:t>יונה</w:t>
      </w:r>
      <w:r w:rsidRPr="00E014A8">
        <w:rPr>
          <w:rFonts w:hint="cs"/>
          <w:rtl/>
        </w:rPr>
        <w:t>".</w:t>
      </w:r>
    </w:p>
    <w:p w:rsidR="00777A83" w:rsidRPr="00E014A8" w:rsidRDefault="00777A83" w:rsidP="00777A83">
      <w:pPr>
        <w:pStyle w:val="Sargel1"/>
        <w:rPr>
          <w:rStyle w:val="misparshlili"/>
          <w:rtl/>
        </w:rPr>
      </w:pPr>
    </w:p>
    <w:p w:rsidR="00777A83" w:rsidRPr="00E014A8" w:rsidRDefault="00777A83" w:rsidP="00777A83">
      <w:pPr>
        <w:pStyle w:val="Sargel1"/>
        <w:rPr>
          <w:rStyle w:val="misparshlili"/>
          <w:rtl/>
        </w:rPr>
      </w:pPr>
    </w:p>
    <w:p w:rsidR="00777A83" w:rsidRPr="00317201" w:rsidRDefault="00777A83" w:rsidP="00777A83">
      <w:pPr>
        <w:pStyle w:val="Sargel1"/>
        <w:ind w:left="510" w:hanging="510"/>
        <w:rPr>
          <w:rtl/>
        </w:rPr>
      </w:pPr>
      <w:r>
        <w:rPr>
          <w:rFonts w:hint="cs"/>
          <w:rtl/>
        </w:rPr>
        <w:tab/>
      </w:r>
      <w:r w:rsidRPr="00317201">
        <w:rPr>
          <w:rFonts w:hint="cs"/>
          <w:rtl/>
        </w:rPr>
        <w:t>תשובה:</w:t>
      </w:r>
      <w:r>
        <w:rPr>
          <w:rFonts w:hint="cs"/>
          <w:rtl/>
        </w:rPr>
        <w:t xml:space="preserve"> </w:t>
      </w:r>
      <w:r w:rsidRPr="00317201">
        <w:rPr>
          <w:rStyle w:val="underline-30gray"/>
          <w:rFonts w:hint="cs"/>
          <w:u w:color="D9D9D9" w:themeColor="background1" w:themeShade="D9"/>
          <w:rtl/>
        </w:rPr>
        <w:t xml:space="preserve">                           </w:t>
      </w:r>
      <w:r w:rsidRPr="00317201">
        <w:rPr>
          <w:rStyle w:val="underline-30gray"/>
          <w:rFonts w:hint="cs"/>
          <w:u w:val="none"/>
          <w:rtl/>
        </w:rPr>
        <w:t xml:space="preserve"> </w:t>
      </w:r>
      <w:r>
        <w:rPr>
          <w:rStyle w:val="5-LTR15"/>
          <w:rFonts w:asciiTheme="minorHAnsi" w:hAnsiTheme="minorHAnsi" w:cs="David"/>
          <w:lang w:val="en-US"/>
        </w:rPr>
        <w:t xml:space="preserve"> </w:t>
      </w:r>
      <w:r>
        <w:rPr>
          <w:rStyle w:val="5-LTR15"/>
          <w:rFonts w:ascii="David" w:hAnsi="David" w:cs="David"/>
          <w:lang w:val="en-US"/>
        </w:rPr>
        <w:t>y</w:t>
      </w:r>
      <w:r w:rsidRPr="00317201">
        <w:rPr>
          <w:rStyle w:val="5-LTR15"/>
          <w:rFonts w:ascii="David" w:hAnsi="David" w:cs="David"/>
          <w:lang w:val="en-US"/>
        </w:rPr>
        <w:t xml:space="preserve"> = </w:t>
      </w:r>
    </w:p>
    <w:p w:rsidR="00777A83" w:rsidRPr="00777A83" w:rsidRDefault="00777A83">
      <w:pPr>
        <w:bidi w:val="0"/>
        <w:spacing w:after="0" w:line="240" w:lineRule="auto"/>
        <w:rPr>
          <w:rStyle w:val="5-LTR15"/>
          <w:rFonts w:asciiTheme="minorHAnsi" w:hAnsiTheme="minorHAnsi" w:cs="David"/>
          <w:lang w:val="en-US"/>
        </w:rPr>
      </w:pPr>
    </w:p>
    <w:p w:rsidR="00777A83" w:rsidRDefault="00777A83">
      <w:pPr>
        <w:bidi w:val="0"/>
        <w:spacing w:after="0" w:line="240" w:lineRule="auto"/>
        <w:rPr>
          <w:rStyle w:val="5-LTR15"/>
          <w:rFonts w:asciiTheme="minorHAnsi" w:hAnsiTheme="minorHAnsi" w:cs="David"/>
          <w:lang w:val="en-US"/>
        </w:rPr>
      </w:pPr>
      <w:r>
        <w:rPr>
          <w:rStyle w:val="5-LTR15"/>
          <w:rFonts w:asciiTheme="minorHAnsi" w:hAnsiTheme="minorHAnsi" w:cs="David"/>
          <w:lang w:val="en-US"/>
        </w:rPr>
        <w:br w:type="page"/>
      </w:r>
    </w:p>
    <w:p w:rsidR="00777A83" w:rsidRPr="000111DB" w:rsidRDefault="00777A83" w:rsidP="00777A83">
      <w:pPr>
        <w:pStyle w:val="Sheela"/>
        <w:rPr>
          <w:rtl/>
        </w:rPr>
      </w:pPr>
      <w:r w:rsidRPr="000111DB">
        <w:rPr>
          <w:rFonts w:hint="cs"/>
          <w:rtl/>
        </w:rPr>
        <w:lastRenderedPageBreak/>
        <w:t xml:space="preserve">שאלה </w:t>
      </w:r>
      <w:r>
        <w:rPr>
          <w:rFonts w:hint="cs"/>
          <w:rtl/>
        </w:rPr>
        <w:t>16</w:t>
      </w:r>
    </w:p>
    <w:p w:rsidR="00777A83" w:rsidRPr="000111DB" w:rsidRDefault="00777A83" w:rsidP="00777A83">
      <w:pPr>
        <w:pStyle w:val="Sargel1"/>
        <w:rPr>
          <w:rtl/>
        </w:rPr>
      </w:pPr>
      <w:r w:rsidRPr="000111DB">
        <w:rPr>
          <w:rFonts w:hint="cs"/>
          <w:rtl/>
        </w:rPr>
        <w:t>ענת בחרה מספר.</w:t>
      </w:r>
    </w:p>
    <w:p w:rsidR="00777A83" w:rsidRPr="000111DB" w:rsidRDefault="00777A83" w:rsidP="00777A83">
      <w:pPr>
        <w:pStyle w:val="Sargel1"/>
        <w:rPr>
          <w:rtl/>
        </w:rPr>
      </w:pPr>
      <w:r w:rsidRPr="000111DB">
        <w:rPr>
          <w:rFonts w:hint="cs"/>
          <w:rtl/>
        </w:rPr>
        <w:t xml:space="preserve">היא חיסרה ממנו </w:t>
      </w:r>
      <w:r w:rsidRPr="00D91909">
        <w:rPr>
          <w:rStyle w:val="5-LTR15"/>
          <w:rFonts w:asciiTheme="majorBidi" w:hAnsiTheme="majorBidi" w:cstheme="majorBidi"/>
          <w:lang w:val="en-US"/>
        </w:rPr>
        <w:t>3</w:t>
      </w:r>
      <w:r w:rsidRPr="000111DB">
        <w:rPr>
          <w:rFonts w:hint="cs"/>
          <w:rtl/>
        </w:rPr>
        <w:t xml:space="preserve"> וכפלה את ההפרש ב</w:t>
      </w:r>
      <w:r>
        <w:rPr>
          <w:rFonts w:hint="cs"/>
          <w:rtl/>
        </w:rPr>
        <w:t>-</w:t>
      </w:r>
      <w:r w:rsidRPr="000111DB">
        <w:rPr>
          <w:rFonts w:hint="cs"/>
          <w:rtl/>
        </w:rPr>
        <w:t xml:space="preserve"> </w:t>
      </w:r>
      <w:r w:rsidRPr="000111DB">
        <w:rPr>
          <w:rStyle w:val="LTR"/>
        </w:rPr>
        <w:t>5</w:t>
      </w:r>
      <w:r w:rsidRPr="000111DB">
        <w:rPr>
          <w:rStyle w:val="DavidMFORegular"/>
          <w:rFonts w:ascii="David" w:hAnsi="David" w:cs="David" w:hint="cs"/>
          <w:rtl/>
          <w:lang w:bidi="he-IL"/>
        </w:rPr>
        <w:t xml:space="preserve"> </w:t>
      </w:r>
      <w:r w:rsidRPr="000111DB">
        <w:rPr>
          <w:rFonts w:hint="cs"/>
          <w:rtl/>
        </w:rPr>
        <w:t xml:space="preserve">. </w:t>
      </w:r>
    </w:p>
    <w:p w:rsidR="00777A83" w:rsidRPr="000111DB" w:rsidRDefault="00777A83" w:rsidP="00777A83">
      <w:pPr>
        <w:pStyle w:val="Sargel1"/>
        <w:rPr>
          <w:rtl/>
        </w:rPr>
      </w:pPr>
      <w:r w:rsidRPr="000111DB">
        <w:rPr>
          <w:rFonts w:hint="cs"/>
          <w:rtl/>
        </w:rPr>
        <w:t xml:space="preserve">התוצאה שקיבלה הייתה </w:t>
      </w:r>
      <w:r w:rsidRPr="00D274F3">
        <w:rPr>
          <w:rStyle w:val="DavidMFObold"/>
          <w:rFonts w:ascii="David" w:hAnsi="David" w:cs="David" w:hint="cs"/>
          <w:rtl/>
          <w:lang w:bidi="he-IL"/>
        </w:rPr>
        <w:t>קטנה</w:t>
      </w:r>
      <w:r w:rsidRPr="000111DB">
        <w:rPr>
          <w:rFonts w:hint="cs"/>
          <w:rtl/>
        </w:rPr>
        <w:t xml:space="preserve"> מ</w:t>
      </w:r>
      <w:r>
        <w:rPr>
          <w:rFonts w:hint="cs"/>
          <w:rtl/>
        </w:rPr>
        <w:t>-</w:t>
      </w:r>
      <w:r w:rsidRPr="000111DB">
        <w:rPr>
          <w:rFonts w:hint="cs"/>
          <w:rtl/>
        </w:rPr>
        <w:t xml:space="preserve"> </w:t>
      </w:r>
      <w:r w:rsidRPr="000111DB">
        <w:rPr>
          <w:rStyle w:val="LTR"/>
        </w:rPr>
        <w:t>60</w:t>
      </w:r>
      <w:r w:rsidRPr="000111DB">
        <w:rPr>
          <w:rStyle w:val="DavidMFORegular"/>
          <w:rFonts w:ascii="David" w:hAnsi="David" w:cs="David" w:hint="cs"/>
          <w:rtl/>
          <w:lang w:bidi="he-IL"/>
        </w:rPr>
        <w:t xml:space="preserve"> </w:t>
      </w:r>
      <w:r w:rsidRPr="000111DB">
        <w:rPr>
          <w:rFonts w:hint="cs"/>
          <w:rtl/>
        </w:rPr>
        <w:t>.</w:t>
      </w:r>
    </w:p>
    <w:p w:rsidR="00777A83" w:rsidRPr="000111DB" w:rsidRDefault="00777A83" w:rsidP="00777A83">
      <w:pPr>
        <w:pStyle w:val="Sargel1"/>
        <w:rPr>
          <w:rtl/>
        </w:rPr>
      </w:pPr>
      <w:r w:rsidRPr="000111DB">
        <w:rPr>
          <w:rStyle w:val="LTR"/>
        </w:rPr>
        <w:t>x</w:t>
      </w:r>
      <w:r w:rsidRPr="000111DB">
        <w:rPr>
          <w:rFonts w:hint="cs"/>
          <w:rtl/>
        </w:rPr>
        <w:t xml:space="preserve"> מייצג את המספר שבחרה ענת.</w:t>
      </w:r>
    </w:p>
    <w:p w:rsidR="00777A83" w:rsidRDefault="00777A83" w:rsidP="00777A83">
      <w:pPr>
        <w:pStyle w:val="Sargel2-shuratsheela"/>
        <w:rPr>
          <w:rtl/>
        </w:rPr>
      </w:pPr>
      <w:r w:rsidRPr="000111DB">
        <w:rPr>
          <w:rFonts w:hint="cs"/>
          <w:rtl/>
        </w:rPr>
        <w:t>א.</w:t>
      </w:r>
      <w:r w:rsidRPr="000111DB">
        <w:rPr>
          <w:rtl/>
        </w:rPr>
        <w:tab/>
      </w:r>
      <w:r w:rsidRPr="000111DB">
        <w:rPr>
          <w:rFonts w:hint="cs"/>
          <w:rtl/>
        </w:rPr>
        <w:t xml:space="preserve">סַמנו </w:t>
      </w:r>
      <w:r w:rsidRPr="000111DB">
        <w:rPr>
          <w:rStyle w:val="DavidMFORegular"/>
          <w:rFonts w:ascii="Times n" w:hAnsi="Times n" w:cs="David" w:hint="cs"/>
          <w:rtl/>
          <w:lang w:bidi="he-IL"/>
        </w:rPr>
        <w:t>את האי</w:t>
      </w:r>
      <w:r>
        <w:rPr>
          <w:rStyle w:val="DavidMFORegular"/>
          <w:rFonts w:ascii="Times n" w:hAnsi="Times n" w:cs="David" w:hint="cs"/>
          <w:rtl/>
          <w:lang w:bidi="he-IL"/>
        </w:rPr>
        <w:t>-</w:t>
      </w:r>
      <w:r w:rsidRPr="000111DB">
        <w:rPr>
          <w:rStyle w:val="DavidMFORegular"/>
          <w:rFonts w:ascii="Times n" w:hAnsi="Times n" w:cs="David" w:hint="cs"/>
          <w:rtl/>
          <w:lang w:bidi="he-IL"/>
        </w:rPr>
        <w:t>שוויון</w:t>
      </w:r>
      <w:r w:rsidRPr="000111DB">
        <w:rPr>
          <w:rFonts w:hint="cs"/>
          <w:rtl/>
        </w:rPr>
        <w:t xml:space="preserve"> המתאים לנתונים שבשאלה.</w:t>
      </w:r>
    </w:p>
    <w:p w:rsidR="00777A83" w:rsidRPr="000111DB" w:rsidRDefault="00777A83" w:rsidP="00777A83">
      <w:pPr>
        <w:pStyle w:val="Sargel1"/>
        <w:rPr>
          <w:rtl/>
        </w:rPr>
      </w:pPr>
    </w:p>
    <w:p w:rsidR="00777A83" w:rsidRPr="00C21516" w:rsidRDefault="00777A83" w:rsidP="00D636D8">
      <w:pPr>
        <w:pStyle w:val="sargel2-ravbrera"/>
        <w:ind w:left="1361" w:hanging="851"/>
        <w:rPr>
          <w:rFonts w:cs="Arial"/>
          <w:rtl/>
        </w:rPr>
      </w:pPr>
      <w:r w:rsidRPr="00CB5C57">
        <w:rPr>
          <w:position w:val="-6"/>
          <w:sz w:val="20"/>
          <w:szCs w:val="20"/>
          <w:rtl/>
        </w:rPr>
        <w:t>1</w:t>
      </w:r>
      <w:r w:rsidRPr="00286F3B">
        <w:rPr>
          <w:sz w:val="32"/>
          <w:szCs w:val="32"/>
        </w:rPr>
        <w:sym w:font="Webdings" w:char="F063"/>
      </w:r>
      <w:r>
        <w:rPr>
          <w:rFonts w:hint="cs"/>
          <w:rtl/>
        </w:rPr>
        <w:tab/>
      </w:r>
      <w:r w:rsidRPr="000111DB">
        <w:rPr>
          <w:rStyle w:val="5-LTR15"/>
          <w:rFonts w:ascii="DavidMFO" w:hAnsi="DavidMFO" w:cs="David"/>
          <w:lang w:val="en-US"/>
        </w:rPr>
        <w:t xml:space="preserve">5(x – 3) </w:t>
      </w:r>
      <w:r w:rsidR="00D636D8">
        <w:rPr>
          <w:rStyle w:val="5-LTR15"/>
          <w:rFonts w:ascii="DavidMFO" w:hAnsi="DavidMFO" w:cs="David"/>
          <w:lang w:val="en-US"/>
        </w:rPr>
        <w:t>&gt;</w:t>
      </w:r>
      <w:r w:rsidRPr="000111DB">
        <w:rPr>
          <w:rStyle w:val="5-LTR15"/>
          <w:rFonts w:ascii="DavidMFO" w:hAnsi="DavidMFO" w:cs="David"/>
          <w:lang w:val="en-US"/>
        </w:rPr>
        <w:t xml:space="preserve"> 60</w:t>
      </w:r>
    </w:p>
    <w:p w:rsidR="00777A83" w:rsidRPr="007D4C6F" w:rsidRDefault="00777A83" w:rsidP="00777A83">
      <w:pPr>
        <w:pStyle w:val="sargel2-ravbrera"/>
        <w:ind w:left="1361" w:hanging="851"/>
        <w:rPr>
          <w:rStyle w:val="5-LTR15"/>
          <w:rFonts w:cs="Arial"/>
          <w:rtl/>
          <w:lang w:val="en-US"/>
        </w:rPr>
      </w:pPr>
      <w:r w:rsidRPr="00CB5C57">
        <w:rPr>
          <w:position w:val="-6"/>
          <w:sz w:val="20"/>
          <w:szCs w:val="20"/>
          <w:rtl/>
        </w:rPr>
        <w:t>2</w:t>
      </w:r>
      <w:r w:rsidRPr="00286F3B">
        <w:rPr>
          <w:sz w:val="32"/>
          <w:szCs w:val="32"/>
        </w:rPr>
        <w:sym w:font="Webdings" w:char="F063"/>
      </w:r>
      <w:r w:rsidRPr="001F73EE">
        <w:rPr>
          <w:rtl/>
        </w:rPr>
        <w:tab/>
      </w:r>
      <w:r w:rsidRPr="000111DB">
        <w:rPr>
          <w:rStyle w:val="5-LTR15"/>
          <w:rFonts w:ascii="DavidMFO" w:hAnsi="DavidMFO" w:cs="David"/>
          <w:lang w:val="en-US"/>
        </w:rPr>
        <w:t>x – 3 · 5 &lt; 60</w:t>
      </w:r>
    </w:p>
    <w:p w:rsidR="00777A83" w:rsidRPr="007D4C6F" w:rsidRDefault="00777A83" w:rsidP="00777A83">
      <w:pPr>
        <w:pStyle w:val="sargel2-ravbrera"/>
        <w:ind w:left="1361" w:hanging="851"/>
        <w:rPr>
          <w:rFonts w:cs="Arial"/>
          <w:rtl/>
        </w:rPr>
      </w:pPr>
      <w:r w:rsidRPr="00CB5C57">
        <w:rPr>
          <w:position w:val="-6"/>
          <w:sz w:val="20"/>
          <w:szCs w:val="20"/>
          <w:rtl/>
        </w:rPr>
        <w:t>3</w:t>
      </w:r>
      <w:r w:rsidRPr="00286F3B">
        <w:rPr>
          <w:sz w:val="32"/>
          <w:szCs w:val="32"/>
        </w:rPr>
        <w:sym w:font="Webdings" w:char="F063"/>
      </w:r>
      <w:r w:rsidRPr="001F73EE">
        <w:rPr>
          <w:rtl/>
        </w:rPr>
        <w:tab/>
      </w:r>
      <w:r w:rsidRPr="000111DB">
        <w:rPr>
          <w:rStyle w:val="5-LTR15"/>
          <w:rFonts w:ascii="DavidMFO" w:hAnsi="DavidMFO" w:cs="David"/>
          <w:lang w:val="en-US"/>
        </w:rPr>
        <w:t>x – 3 · 5 &gt; 60</w:t>
      </w:r>
    </w:p>
    <w:p w:rsidR="00777A83" w:rsidRPr="007D4C6F" w:rsidRDefault="00777A83" w:rsidP="00D636D8">
      <w:pPr>
        <w:pStyle w:val="sargel2-ravbrera"/>
        <w:ind w:left="1361" w:hanging="851"/>
        <w:rPr>
          <w:rFonts w:cs="Arial"/>
          <w:rtl/>
        </w:rPr>
      </w:pPr>
      <w:r w:rsidRPr="00CB5C57">
        <w:rPr>
          <w:position w:val="-6"/>
          <w:sz w:val="20"/>
          <w:szCs w:val="20"/>
          <w:rtl/>
        </w:rPr>
        <w:t>4</w:t>
      </w:r>
      <w:r w:rsidRPr="00286F3B">
        <w:rPr>
          <w:sz w:val="32"/>
          <w:szCs w:val="32"/>
        </w:rPr>
        <w:sym w:font="Webdings" w:char="F063"/>
      </w:r>
      <w:r w:rsidRPr="001F73EE">
        <w:rPr>
          <w:rtl/>
        </w:rPr>
        <w:tab/>
      </w:r>
      <w:r w:rsidRPr="000111DB">
        <w:rPr>
          <w:rStyle w:val="5-LTR15"/>
          <w:rFonts w:ascii="DavidMFO" w:hAnsi="DavidMFO" w:cs="David"/>
          <w:lang w:val="en-US"/>
        </w:rPr>
        <w:t xml:space="preserve">5(x – 3) </w:t>
      </w:r>
      <w:r w:rsidR="00D636D8">
        <w:rPr>
          <w:rStyle w:val="5-LTR15"/>
          <w:rFonts w:ascii="DavidMFO" w:hAnsi="DavidMFO" w:cs="David"/>
          <w:lang w:val="en-US"/>
        </w:rPr>
        <w:t>&lt;</w:t>
      </w:r>
      <w:r w:rsidRPr="000111DB">
        <w:rPr>
          <w:rStyle w:val="5-LTR15"/>
          <w:rFonts w:ascii="DavidMFO" w:hAnsi="DavidMFO" w:cs="David"/>
          <w:lang w:val="en-US"/>
        </w:rPr>
        <w:t xml:space="preserve"> 60</w:t>
      </w:r>
    </w:p>
    <w:p w:rsidR="00777A83" w:rsidRDefault="00777A83" w:rsidP="00777A83">
      <w:pPr>
        <w:pStyle w:val="Sargel2"/>
        <w:rPr>
          <w:rFonts w:cs="Times New Roman"/>
          <w:rtl/>
        </w:rPr>
      </w:pPr>
    </w:p>
    <w:p w:rsidR="00777A83" w:rsidRPr="000111DB" w:rsidRDefault="00777A83" w:rsidP="00777A83">
      <w:pPr>
        <w:pStyle w:val="Sargel2"/>
        <w:rPr>
          <w:rtl/>
        </w:rPr>
      </w:pPr>
      <w:r w:rsidRPr="000111DB">
        <w:rPr>
          <w:rFonts w:hint="cs"/>
          <w:rtl/>
        </w:rPr>
        <w:t>ב.</w:t>
      </w:r>
      <w:r w:rsidRPr="000111DB">
        <w:rPr>
          <w:rtl/>
        </w:rPr>
        <w:tab/>
      </w:r>
      <w:r w:rsidRPr="000111DB">
        <w:rPr>
          <w:rFonts w:hint="cs"/>
          <w:rtl/>
        </w:rPr>
        <w:t xml:space="preserve">ענת לא טעתה בחישוב. </w:t>
      </w:r>
    </w:p>
    <w:p w:rsidR="00777A83" w:rsidRPr="000111DB" w:rsidRDefault="00777A83" w:rsidP="00777A83">
      <w:pPr>
        <w:pStyle w:val="Sargel2"/>
        <w:rPr>
          <w:rtl/>
        </w:rPr>
      </w:pPr>
      <w:r w:rsidRPr="000111DB">
        <w:rPr>
          <w:rtl/>
        </w:rPr>
        <w:tab/>
      </w:r>
      <w:r w:rsidRPr="000111DB">
        <w:rPr>
          <w:rFonts w:hint="cs"/>
          <w:rtl/>
        </w:rPr>
        <w:t xml:space="preserve">האם ייתכן שהמספר שבחרה היה </w:t>
      </w:r>
      <w:r w:rsidRPr="000111DB">
        <w:rPr>
          <w:rStyle w:val="5-LTR15"/>
          <w:rFonts w:ascii="DavidMFO" w:hAnsi="DavidMFO" w:cs="David"/>
          <w:lang w:val="en-US"/>
        </w:rPr>
        <w:t>15</w:t>
      </w:r>
      <w:r w:rsidRPr="000111DB">
        <w:rPr>
          <w:rStyle w:val="DavidMFORegular"/>
          <w:rFonts w:cs="David" w:hint="cs"/>
          <w:rtl/>
          <w:lang w:bidi="he-IL"/>
        </w:rPr>
        <w:t xml:space="preserve"> </w:t>
      </w:r>
      <w:r w:rsidRPr="000111DB">
        <w:rPr>
          <w:rFonts w:hint="cs"/>
          <w:rtl/>
        </w:rPr>
        <w:t>?</w:t>
      </w:r>
    </w:p>
    <w:p w:rsidR="00777A83" w:rsidRDefault="00777A83" w:rsidP="00777A83">
      <w:pPr>
        <w:pStyle w:val="Sargel2"/>
        <w:rPr>
          <w:rtl/>
        </w:rPr>
      </w:pPr>
    </w:p>
    <w:p w:rsidR="00777A83" w:rsidRPr="00C21516" w:rsidRDefault="00777A83" w:rsidP="00777A83">
      <w:pPr>
        <w:pStyle w:val="sargel2-ravbrera"/>
        <w:ind w:left="1361" w:hanging="851"/>
        <w:rPr>
          <w:rFonts w:cs="Arial"/>
          <w:rtl/>
        </w:rPr>
      </w:pPr>
      <w:r w:rsidRPr="00CB5C57">
        <w:rPr>
          <w:position w:val="-6"/>
          <w:sz w:val="20"/>
          <w:szCs w:val="20"/>
          <w:rtl/>
        </w:rPr>
        <w:t>1</w:t>
      </w:r>
      <w:r w:rsidRPr="00286F3B">
        <w:rPr>
          <w:sz w:val="32"/>
          <w:szCs w:val="32"/>
        </w:rPr>
        <w:sym w:font="Webdings" w:char="F063"/>
      </w:r>
      <w:r>
        <w:rPr>
          <w:rFonts w:hint="cs"/>
          <w:rtl/>
        </w:rPr>
        <w:tab/>
      </w:r>
      <w:r w:rsidRPr="000111DB">
        <w:rPr>
          <w:rStyle w:val="DavidMFORegular"/>
          <w:rFonts w:cs="David" w:hint="cs"/>
          <w:rtl/>
          <w:lang w:bidi="he-IL"/>
        </w:rPr>
        <w:t>כן</w:t>
      </w:r>
    </w:p>
    <w:p w:rsidR="00777A83" w:rsidRPr="007D4C6F" w:rsidRDefault="00777A83" w:rsidP="00777A83">
      <w:pPr>
        <w:pStyle w:val="sargel2-ravbrera"/>
        <w:ind w:left="1361" w:hanging="851"/>
        <w:rPr>
          <w:rStyle w:val="5-LTR15"/>
          <w:rFonts w:cs="Arial"/>
          <w:rtl/>
          <w:lang w:val="en-US"/>
        </w:rPr>
      </w:pPr>
      <w:r w:rsidRPr="00CB5C57">
        <w:rPr>
          <w:position w:val="-6"/>
          <w:sz w:val="20"/>
          <w:szCs w:val="20"/>
          <w:rtl/>
        </w:rPr>
        <w:t>2</w:t>
      </w:r>
      <w:r w:rsidRPr="00286F3B">
        <w:rPr>
          <w:sz w:val="32"/>
          <w:szCs w:val="32"/>
        </w:rPr>
        <w:sym w:font="Webdings" w:char="F063"/>
      </w:r>
      <w:r w:rsidRPr="001F73EE">
        <w:rPr>
          <w:rtl/>
        </w:rPr>
        <w:tab/>
      </w:r>
      <w:r w:rsidRPr="000111DB">
        <w:rPr>
          <w:rStyle w:val="DavidMFORegular"/>
          <w:rFonts w:cs="David" w:hint="cs"/>
          <w:rtl/>
          <w:lang w:bidi="he-IL"/>
        </w:rPr>
        <w:t>לא</w:t>
      </w:r>
    </w:p>
    <w:p w:rsidR="00777A83" w:rsidRPr="000111DB" w:rsidRDefault="00777A83" w:rsidP="00777A83">
      <w:pPr>
        <w:pStyle w:val="Sargel2"/>
        <w:rPr>
          <w:rStyle w:val="grade5-15"/>
          <w:rFonts w:ascii="DavidMFO" w:hAnsi="DavidMFO" w:cs="David"/>
          <w:lang w:val="en-US"/>
        </w:rPr>
      </w:pPr>
    </w:p>
    <w:p w:rsidR="00777A83" w:rsidRDefault="00777A83" w:rsidP="00777A83">
      <w:pPr>
        <w:pStyle w:val="Sargel2"/>
        <w:rPr>
          <w:rtl/>
        </w:rPr>
      </w:pPr>
      <w:r w:rsidRPr="000111DB">
        <w:rPr>
          <w:rtl/>
        </w:rPr>
        <w:tab/>
      </w:r>
      <w:r w:rsidRPr="000111DB">
        <w:rPr>
          <w:rFonts w:hint="cs"/>
          <w:rtl/>
        </w:rPr>
        <w:t xml:space="preserve">הַסבירו את תשובתכם. </w:t>
      </w:r>
    </w:p>
    <w:p w:rsidR="00777A83" w:rsidRDefault="00777A83" w:rsidP="00777A83">
      <w:pPr>
        <w:pStyle w:val="Sargel1"/>
        <w:tabs>
          <w:tab w:val="left" w:pos="8788"/>
        </w:tabs>
        <w:spacing w:line="600" w:lineRule="atLeast"/>
        <w:ind w:left="510"/>
        <w:rPr>
          <w:rStyle w:val="DavidMFORegular"/>
          <w:rFonts w:cs="David"/>
          <w:rtl/>
        </w:rPr>
      </w:pPr>
      <w:r w:rsidRPr="00481121">
        <w:rPr>
          <w:rStyle w:val="underline-30gray"/>
          <w:rFonts w:cs="Times New Roman" w:hint="cs"/>
          <w:sz w:val="20"/>
          <w:szCs w:val="20"/>
          <w:u w:val="single" w:color="A6A6A6"/>
          <w:rtl/>
        </w:rPr>
        <w:tab/>
      </w:r>
    </w:p>
    <w:p w:rsidR="00777A83" w:rsidRDefault="00777A83" w:rsidP="00777A83">
      <w:pPr>
        <w:pStyle w:val="Sargel1"/>
        <w:tabs>
          <w:tab w:val="left" w:pos="8788"/>
        </w:tabs>
        <w:spacing w:line="600" w:lineRule="atLeast"/>
        <w:ind w:left="510"/>
        <w:rPr>
          <w:rStyle w:val="DavidMFORegular"/>
          <w:rFonts w:cs="David"/>
          <w:rtl/>
        </w:rPr>
      </w:pPr>
      <w:r w:rsidRPr="00481121">
        <w:rPr>
          <w:rStyle w:val="underline-30gray"/>
          <w:rFonts w:cs="Times New Roman" w:hint="cs"/>
          <w:sz w:val="20"/>
          <w:szCs w:val="20"/>
          <w:u w:val="single" w:color="A6A6A6"/>
          <w:rtl/>
        </w:rPr>
        <w:tab/>
      </w:r>
    </w:p>
    <w:p w:rsidR="00777A83" w:rsidRDefault="00777A83" w:rsidP="00777A83">
      <w:pPr>
        <w:pStyle w:val="Sargel1"/>
        <w:tabs>
          <w:tab w:val="left" w:pos="8788"/>
        </w:tabs>
        <w:spacing w:line="600" w:lineRule="atLeast"/>
        <w:ind w:left="510"/>
        <w:rPr>
          <w:rStyle w:val="DavidMFORegular"/>
          <w:rFonts w:cs="David"/>
          <w:rtl/>
        </w:rPr>
      </w:pPr>
      <w:r w:rsidRPr="00481121">
        <w:rPr>
          <w:rStyle w:val="underline-30gray"/>
          <w:rFonts w:cs="Times New Roman" w:hint="cs"/>
          <w:sz w:val="20"/>
          <w:szCs w:val="20"/>
          <w:u w:val="single" w:color="A6A6A6"/>
          <w:rtl/>
        </w:rPr>
        <w:tab/>
      </w:r>
    </w:p>
    <w:p w:rsidR="00777A83" w:rsidRDefault="00777A83">
      <w:pPr>
        <w:bidi w:val="0"/>
        <w:spacing w:after="0" w:line="240" w:lineRule="auto"/>
        <w:rPr>
          <w:rStyle w:val="5-LTR15"/>
          <w:rFonts w:ascii="David" w:hAnsi="David" w:cs="David"/>
          <w:lang w:val="en-US"/>
        </w:rPr>
      </w:pPr>
      <w:r>
        <w:rPr>
          <w:rStyle w:val="5-LTR15"/>
          <w:rFonts w:ascii="David" w:hAnsi="David" w:cs="David"/>
          <w:lang w:val="en-US"/>
        </w:rPr>
        <w:br w:type="page"/>
      </w:r>
    </w:p>
    <w:p w:rsidR="00317201" w:rsidRPr="00F36191" w:rsidRDefault="00317201" w:rsidP="00777A83">
      <w:pPr>
        <w:pStyle w:val="Sheela"/>
        <w:rPr>
          <w:rtl/>
        </w:rPr>
      </w:pPr>
      <w:r w:rsidRPr="00F36191">
        <w:rPr>
          <w:rFonts w:hint="cs"/>
          <w:rtl/>
        </w:rPr>
        <w:lastRenderedPageBreak/>
        <w:t xml:space="preserve">שאלה </w:t>
      </w:r>
      <w:r w:rsidR="00777A83">
        <w:rPr>
          <w:rFonts w:hint="cs"/>
          <w:rtl/>
        </w:rPr>
        <w:t>17</w:t>
      </w:r>
    </w:p>
    <w:p w:rsidR="00317201" w:rsidRDefault="00317201" w:rsidP="00F36191">
      <w:pPr>
        <w:pStyle w:val="Sargel1"/>
        <w:rPr>
          <w:rtl/>
        </w:rPr>
      </w:pPr>
      <w:r w:rsidRPr="00F36191">
        <w:rPr>
          <w:rFonts w:hint="cs"/>
          <w:rtl/>
        </w:rPr>
        <w:t xml:space="preserve">לפניכם גרף של פונקציה קווית שעליו מסומנות הנקודות </w:t>
      </w:r>
      <w:r w:rsidR="00F36191" w:rsidRPr="00F36191">
        <w:rPr>
          <w:rStyle w:val="LTR"/>
        </w:rPr>
        <w:t>A</w:t>
      </w:r>
      <w:r w:rsidR="00F36191" w:rsidRPr="00F36191">
        <w:rPr>
          <w:rFonts w:hint="cs"/>
        </w:rPr>
        <w:t>,</w:t>
      </w:r>
      <w:r w:rsidR="00F36191" w:rsidRPr="00F36191">
        <w:rPr>
          <w:rStyle w:val="LTR"/>
        </w:rPr>
        <w:t xml:space="preserve"> B</w:t>
      </w:r>
      <w:r w:rsidRPr="00F36191">
        <w:rPr>
          <w:rFonts w:hint="cs"/>
          <w:rtl/>
        </w:rPr>
        <w:t>.</w:t>
      </w:r>
    </w:p>
    <w:p w:rsidR="00F36191" w:rsidRPr="00F36191" w:rsidRDefault="00F36191" w:rsidP="00F36191">
      <w:pPr>
        <w:pStyle w:val="Sargel1"/>
        <w:rPr>
          <w:rtl/>
        </w:rPr>
      </w:pPr>
    </w:p>
    <w:p w:rsidR="00317201" w:rsidRDefault="00F36191" w:rsidP="00F36191">
      <w:pPr>
        <w:pStyle w:val="Sargel1"/>
        <w:jc w:val="center"/>
        <w:rPr>
          <w:rtl/>
        </w:rPr>
      </w:pPr>
      <w:r>
        <w:rPr>
          <w:rFonts w:hint="cs"/>
          <w:noProof/>
          <w:rtl/>
        </w:rPr>
        <w:drawing>
          <wp:inline distT="0" distB="0" distL="0" distR="0">
            <wp:extent cx="1865376" cy="2453640"/>
            <wp:effectExtent l="0" t="0" r="1905" b="3810"/>
            <wp:docPr id="39" name="תמונה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0-MAT-014-8A-SOF-pnimi-q16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5376" cy="245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191" w:rsidRDefault="00F36191">
      <w:pPr>
        <w:pStyle w:val="Sargel2"/>
        <w:rPr>
          <w:rFonts w:cs="Times New Roman"/>
          <w:rtl/>
        </w:rPr>
      </w:pPr>
    </w:p>
    <w:p w:rsidR="00317201" w:rsidRPr="00F36191" w:rsidRDefault="00317201" w:rsidP="00F36191">
      <w:pPr>
        <w:pStyle w:val="Sargel2"/>
        <w:rPr>
          <w:rtl/>
        </w:rPr>
      </w:pPr>
      <w:r w:rsidRPr="00F36191">
        <w:rPr>
          <w:rFonts w:hint="cs"/>
          <w:rtl/>
        </w:rPr>
        <w:t>א.</w:t>
      </w:r>
      <w:r w:rsidRPr="00F36191">
        <w:rPr>
          <w:rtl/>
        </w:rPr>
        <w:tab/>
      </w:r>
      <w:r w:rsidRPr="00F36191">
        <w:rPr>
          <w:rFonts w:hint="cs"/>
          <w:rtl/>
        </w:rPr>
        <w:t xml:space="preserve">מהי משוואת הישר </w:t>
      </w:r>
      <w:r w:rsidRPr="00F36191">
        <w:rPr>
          <w:rStyle w:val="5-LTR15"/>
          <w:rFonts w:ascii="DavidMFO" w:hAnsi="DavidMFO" w:cs="David"/>
          <w:lang w:val="en-US"/>
        </w:rPr>
        <w:t>AB</w:t>
      </w:r>
      <w:r w:rsidRPr="00F36191">
        <w:rPr>
          <w:rFonts w:hint="cs"/>
          <w:rtl/>
        </w:rPr>
        <w:t>?</w:t>
      </w:r>
    </w:p>
    <w:p w:rsidR="00317201" w:rsidRPr="00F36191" w:rsidRDefault="00317201" w:rsidP="00F36191">
      <w:pPr>
        <w:pStyle w:val="Sargel2"/>
        <w:rPr>
          <w:rtl/>
        </w:rPr>
      </w:pPr>
      <w:r w:rsidRPr="00F36191">
        <w:rPr>
          <w:rtl/>
        </w:rPr>
        <w:tab/>
      </w:r>
      <w:r w:rsidRPr="00F36191">
        <w:rPr>
          <w:rFonts w:hint="cs"/>
          <w:rtl/>
        </w:rPr>
        <w:t xml:space="preserve">הַציגו את דרך הפתרון. </w:t>
      </w:r>
    </w:p>
    <w:p w:rsidR="00317201" w:rsidRDefault="00317201">
      <w:pPr>
        <w:pStyle w:val="Sargel2"/>
        <w:rPr>
          <w:rtl/>
        </w:rPr>
      </w:pPr>
    </w:p>
    <w:p w:rsidR="00317201" w:rsidRDefault="00317201">
      <w:pPr>
        <w:pStyle w:val="Sargel2"/>
        <w:rPr>
          <w:rtl/>
        </w:rPr>
      </w:pPr>
    </w:p>
    <w:p w:rsidR="00317201" w:rsidRDefault="00317201">
      <w:pPr>
        <w:pStyle w:val="Sargel2"/>
        <w:rPr>
          <w:rtl/>
        </w:rPr>
      </w:pPr>
    </w:p>
    <w:p w:rsidR="00317201" w:rsidRDefault="00317201">
      <w:pPr>
        <w:pStyle w:val="Sargel2"/>
        <w:rPr>
          <w:rtl/>
        </w:rPr>
      </w:pPr>
    </w:p>
    <w:p w:rsidR="00317201" w:rsidRDefault="00317201">
      <w:pPr>
        <w:pStyle w:val="Sargel2"/>
        <w:rPr>
          <w:rtl/>
        </w:rPr>
      </w:pPr>
    </w:p>
    <w:p w:rsidR="00317201" w:rsidRDefault="00317201">
      <w:pPr>
        <w:pStyle w:val="Sargel2"/>
        <w:rPr>
          <w:rtl/>
        </w:rPr>
      </w:pPr>
    </w:p>
    <w:p w:rsidR="00F36191" w:rsidRPr="00317201" w:rsidRDefault="00F36191" w:rsidP="00F36191">
      <w:pPr>
        <w:pStyle w:val="Sargel1"/>
        <w:ind w:left="510" w:hanging="510"/>
        <w:rPr>
          <w:rtl/>
        </w:rPr>
      </w:pPr>
      <w:r>
        <w:rPr>
          <w:rFonts w:hint="cs"/>
          <w:rtl/>
        </w:rPr>
        <w:tab/>
      </w:r>
      <w:r w:rsidRPr="00317201">
        <w:rPr>
          <w:rFonts w:hint="cs"/>
          <w:rtl/>
        </w:rPr>
        <w:t>תשובה:</w:t>
      </w:r>
      <w:r>
        <w:rPr>
          <w:rFonts w:hint="cs"/>
          <w:rtl/>
        </w:rPr>
        <w:t xml:space="preserve"> </w:t>
      </w:r>
      <w:r w:rsidRPr="00317201">
        <w:rPr>
          <w:rStyle w:val="underline-30gray"/>
          <w:rFonts w:hint="cs"/>
          <w:u w:color="D9D9D9" w:themeColor="background1" w:themeShade="D9"/>
          <w:rtl/>
        </w:rPr>
        <w:t xml:space="preserve">                 </w:t>
      </w:r>
      <w:r w:rsidR="00D91909">
        <w:rPr>
          <w:rStyle w:val="underline-30gray"/>
          <w:u w:color="D9D9D9" w:themeColor="background1" w:themeShade="D9"/>
        </w:rPr>
        <w:t xml:space="preserve">     </w:t>
      </w:r>
      <w:r w:rsidRPr="00317201">
        <w:rPr>
          <w:rStyle w:val="underline-30gray"/>
          <w:rFonts w:hint="cs"/>
          <w:u w:color="D9D9D9" w:themeColor="background1" w:themeShade="D9"/>
          <w:rtl/>
        </w:rPr>
        <w:t xml:space="preserve">          </w:t>
      </w:r>
      <w:r w:rsidRPr="00317201">
        <w:rPr>
          <w:rStyle w:val="underline-30gray"/>
          <w:rFonts w:hint="cs"/>
          <w:u w:val="none"/>
          <w:rtl/>
        </w:rPr>
        <w:t xml:space="preserve"> </w:t>
      </w:r>
      <w:r>
        <w:rPr>
          <w:rStyle w:val="5-LTR15"/>
          <w:rFonts w:asciiTheme="minorHAnsi" w:hAnsiTheme="minorHAnsi" w:cs="David"/>
          <w:lang w:val="en-US"/>
        </w:rPr>
        <w:t xml:space="preserve"> </w:t>
      </w:r>
      <w:r>
        <w:rPr>
          <w:rStyle w:val="5-LTR15"/>
          <w:rFonts w:ascii="David" w:hAnsi="David" w:cs="David"/>
          <w:lang w:val="en-US"/>
        </w:rPr>
        <w:t>y</w:t>
      </w:r>
      <w:r w:rsidRPr="00317201">
        <w:rPr>
          <w:rStyle w:val="5-LTR15"/>
          <w:rFonts w:ascii="David" w:hAnsi="David" w:cs="David"/>
          <w:lang w:val="en-US"/>
        </w:rPr>
        <w:t xml:space="preserve"> = </w:t>
      </w:r>
    </w:p>
    <w:p w:rsidR="00317201" w:rsidRDefault="00317201">
      <w:pPr>
        <w:pStyle w:val="Sargel2"/>
        <w:rPr>
          <w:rtl/>
        </w:rPr>
      </w:pPr>
    </w:p>
    <w:p w:rsidR="00317201" w:rsidRPr="00F36191" w:rsidRDefault="00317201" w:rsidP="00F36191">
      <w:pPr>
        <w:pStyle w:val="Sargel2"/>
        <w:rPr>
          <w:rtl/>
        </w:rPr>
      </w:pPr>
      <w:r w:rsidRPr="00F36191">
        <w:rPr>
          <w:rFonts w:hint="cs"/>
          <w:rtl/>
        </w:rPr>
        <w:t>ב.</w:t>
      </w:r>
      <w:r w:rsidRPr="00F36191">
        <w:rPr>
          <w:rtl/>
        </w:rPr>
        <w:tab/>
      </w:r>
      <w:r w:rsidRPr="00F36191">
        <w:rPr>
          <w:rFonts w:hint="cs"/>
          <w:rtl/>
        </w:rPr>
        <w:t xml:space="preserve">מהו התחום שבו הפונקציה </w:t>
      </w:r>
      <w:r w:rsidRPr="00F36191">
        <w:rPr>
          <w:rStyle w:val="DavidMFObold"/>
          <w:rFonts w:ascii="DavidMFO" w:hAnsi="DavidMFO" w:cs="David" w:hint="cs"/>
          <w:rtl/>
          <w:lang w:bidi="he-IL"/>
        </w:rPr>
        <w:t>חיובית</w:t>
      </w:r>
      <w:r w:rsidRPr="00F36191">
        <w:rPr>
          <w:rFonts w:hint="cs"/>
          <w:rtl/>
        </w:rPr>
        <w:t xml:space="preserve">? </w:t>
      </w:r>
    </w:p>
    <w:p w:rsidR="00317201" w:rsidRDefault="00317201">
      <w:pPr>
        <w:pStyle w:val="Sargel2"/>
        <w:rPr>
          <w:rtl/>
        </w:rPr>
      </w:pPr>
    </w:p>
    <w:p w:rsidR="00317201" w:rsidRDefault="00317201">
      <w:pPr>
        <w:pStyle w:val="Sargel2"/>
        <w:rPr>
          <w:rtl/>
        </w:rPr>
      </w:pPr>
    </w:p>
    <w:p w:rsidR="00F36191" w:rsidRPr="00F36191" w:rsidRDefault="00F36191" w:rsidP="00F36191">
      <w:pPr>
        <w:pStyle w:val="Sargel1"/>
        <w:ind w:left="510" w:hanging="510"/>
        <w:rPr>
          <w:rFonts w:asciiTheme="minorHAnsi" w:hAnsiTheme="minorHAnsi"/>
          <w:rtl/>
        </w:rPr>
      </w:pPr>
      <w:r>
        <w:rPr>
          <w:rFonts w:hint="cs"/>
          <w:rtl/>
        </w:rPr>
        <w:tab/>
      </w:r>
      <w:r w:rsidRPr="00317201">
        <w:rPr>
          <w:rFonts w:hint="cs"/>
          <w:rtl/>
        </w:rPr>
        <w:t>תשובה:</w:t>
      </w:r>
      <w:r>
        <w:rPr>
          <w:rFonts w:hint="cs"/>
          <w:rtl/>
        </w:rPr>
        <w:t xml:space="preserve"> </w:t>
      </w:r>
      <w:r w:rsidRPr="00317201">
        <w:rPr>
          <w:rStyle w:val="underline-30gray"/>
          <w:rFonts w:hint="cs"/>
          <w:u w:color="D9D9D9" w:themeColor="background1" w:themeShade="D9"/>
          <w:rtl/>
        </w:rPr>
        <w:t xml:space="preserve">                 </w:t>
      </w:r>
      <w:r w:rsidR="00D91909">
        <w:rPr>
          <w:rStyle w:val="underline-30gray"/>
          <w:u w:color="D9D9D9" w:themeColor="background1" w:themeShade="D9"/>
        </w:rPr>
        <w:t xml:space="preserve">   </w:t>
      </w:r>
      <w:r w:rsidRPr="00317201">
        <w:rPr>
          <w:rStyle w:val="underline-30gray"/>
          <w:rFonts w:hint="cs"/>
          <w:u w:color="D9D9D9" w:themeColor="background1" w:themeShade="D9"/>
          <w:rtl/>
        </w:rPr>
        <w:t xml:space="preserve">          </w:t>
      </w:r>
      <w:r w:rsidRPr="00317201">
        <w:rPr>
          <w:rStyle w:val="underline-30gray"/>
          <w:rFonts w:hint="cs"/>
          <w:u w:val="none"/>
          <w:rtl/>
        </w:rPr>
        <w:t xml:space="preserve"> </w:t>
      </w:r>
      <w:r>
        <w:rPr>
          <w:rStyle w:val="5-LTR15"/>
          <w:rFonts w:asciiTheme="minorHAnsi" w:hAnsiTheme="minorHAnsi" w:cs="David"/>
          <w:lang w:val="en-US"/>
        </w:rPr>
        <w:t xml:space="preserve"> </w:t>
      </w:r>
    </w:p>
    <w:p w:rsidR="00F36191" w:rsidRDefault="00F36191">
      <w:pPr>
        <w:pStyle w:val="Sargel2"/>
        <w:rPr>
          <w:rFonts w:cs="Times New Roman"/>
          <w:rtl/>
        </w:rPr>
      </w:pPr>
    </w:p>
    <w:p w:rsidR="00777A83" w:rsidRDefault="00777A83">
      <w:pPr>
        <w:bidi w:val="0"/>
        <w:spacing w:after="0" w:line="240" w:lineRule="auto"/>
        <w:rPr>
          <w:rFonts w:ascii="DavidMFOBold" w:hAnsi="DavidMFOBold" w:cs="David"/>
          <w:b/>
          <w:bCs/>
          <w:color w:val="000000"/>
          <w:sz w:val="30"/>
          <w:szCs w:val="30"/>
          <w:rtl/>
        </w:rPr>
      </w:pPr>
      <w:r>
        <w:rPr>
          <w:rtl/>
        </w:rPr>
        <w:br w:type="page"/>
      </w:r>
    </w:p>
    <w:p w:rsidR="00777A83" w:rsidRPr="00E014A8" w:rsidRDefault="00777A83" w:rsidP="00777A83">
      <w:pPr>
        <w:pStyle w:val="Sheela"/>
        <w:rPr>
          <w:rtl/>
        </w:rPr>
      </w:pPr>
      <w:r w:rsidRPr="00E014A8">
        <w:rPr>
          <w:rFonts w:hint="cs"/>
          <w:rtl/>
        </w:rPr>
        <w:lastRenderedPageBreak/>
        <w:t xml:space="preserve">שאלה </w:t>
      </w:r>
      <w:r>
        <w:rPr>
          <w:rFonts w:hint="cs"/>
          <w:rtl/>
        </w:rPr>
        <w:t>18</w:t>
      </w:r>
    </w:p>
    <w:p w:rsidR="00777A83" w:rsidRPr="00E014A8" w:rsidRDefault="00777A83" w:rsidP="00777A83">
      <w:pPr>
        <w:pStyle w:val="Sargel1"/>
        <w:rPr>
          <w:rtl/>
        </w:rPr>
      </w:pPr>
      <w:r w:rsidRPr="00E014A8">
        <w:rPr>
          <w:rFonts w:hint="cs"/>
          <w:rtl/>
        </w:rPr>
        <w:t>למשפחת מרום טלוויזיה מלבנית המורכבת ממסך וממסגרת, כפי שמתואר בסרטוט שלפניכם.</w:t>
      </w:r>
      <w:r w:rsidRPr="00E014A8">
        <w:rPr>
          <w:rtl/>
        </w:rPr>
        <w:br/>
      </w:r>
      <w:r w:rsidRPr="00E014A8">
        <w:rPr>
          <w:rFonts w:hint="cs"/>
          <w:rtl/>
        </w:rPr>
        <w:t>המסך בסרטוט צבוע בלבן, והמסגרת צבועה באפור.</w:t>
      </w:r>
    </w:p>
    <w:p w:rsidR="00777A83" w:rsidRPr="00E014A8" w:rsidRDefault="00777A83" w:rsidP="00777A83">
      <w:pPr>
        <w:pStyle w:val="Sargel1"/>
        <w:rPr>
          <w:rtl/>
        </w:rPr>
      </w:pPr>
      <w:r w:rsidRPr="00E014A8">
        <w:rPr>
          <w:rFonts w:hint="cs"/>
          <w:rtl/>
        </w:rPr>
        <w:t xml:space="preserve">גודל המסך הוא </w:t>
      </w:r>
      <w:r w:rsidRPr="00E014A8">
        <w:rPr>
          <w:rStyle w:val="LTR"/>
        </w:rPr>
        <w:t>25</w:t>
      </w:r>
      <w:r w:rsidRPr="00E014A8">
        <w:rPr>
          <w:rFonts w:hint="cs"/>
          <w:rtl/>
        </w:rPr>
        <w:t xml:space="preserve"> אינצ'ים. גודל המסך נקבע על פי אורך אלכסונו (ללא המסגרת).</w:t>
      </w:r>
    </w:p>
    <w:p w:rsidR="00777A83" w:rsidRDefault="00777A83" w:rsidP="00777A83">
      <w:pPr>
        <w:pStyle w:val="Sargel1"/>
        <w:rPr>
          <w:rtl/>
        </w:rPr>
      </w:pPr>
    </w:p>
    <w:p w:rsidR="00777A83" w:rsidRDefault="00777A83" w:rsidP="00777A83">
      <w:pPr>
        <w:pStyle w:val="Sargel1"/>
        <w:jc w:val="center"/>
        <w:rPr>
          <w:rtl/>
        </w:rPr>
      </w:pPr>
      <w:r>
        <w:rPr>
          <w:rFonts w:hint="cs"/>
          <w:noProof/>
          <w:rtl/>
        </w:rPr>
        <w:drawing>
          <wp:inline distT="0" distB="0" distL="0" distR="0" wp14:anchorId="2C1BC790" wp14:editId="40C3A033">
            <wp:extent cx="2999232" cy="2478024"/>
            <wp:effectExtent l="0" t="0" r="0" b="0"/>
            <wp:docPr id="46" name="תמונה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0-MAT-014-8A-SOF-pnimi-q20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9232" cy="2478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A83" w:rsidRPr="00E014A8" w:rsidRDefault="00777A83" w:rsidP="00777A83">
      <w:pPr>
        <w:pStyle w:val="Sargel1"/>
        <w:rPr>
          <w:rtl/>
        </w:rPr>
      </w:pPr>
    </w:p>
    <w:p w:rsidR="00777A83" w:rsidRDefault="00777A83" w:rsidP="00777A83">
      <w:pPr>
        <w:pStyle w:val="Sargel1"/>
        <w:rPr>
          <w:rtl/>
        </w:rPr>
      </w:pPr>
      <w:r w:rsidRPr="00E014A8">
        <w:rPr>
          <w:rFonts w:hint="cs"/>
          <w:rtl/>
        </w:rPr>
        <w:t>המידות בסרטוט הן באינצ'ים.</w:t>
      </w:r>
    </w:p>
    <w:p w:rsidR="00777A83" w:rsidRPr="00E014A8" w:rsidRDefault="00777A83" w:rsidP="00777A83">
      <w:pPr>
        <w:pStyle w:val="Sargel1"/>
        <w:rPr>
          <w:rtl/>
        </w:rPr>
      </w:pPr>
    </w:p>
    <w:p w:rsidR="00777A83" w:rsidRPr="00E014A8" w:rsidRDefault="00777A83" w:rsidP="00777A83">
      <w:pPr>
        <w:pStyle w:val="Sargel2"/>
        <w:rPr>
          <w:rtl/>
        </w:rPr>
      </w:pPr>
      <w:r w:rsidRPr="00E014A8">
        <w:rPr>
          <w:rFonts w:hint="cs"/>
          <w:rtl/>
        </w:rPr>
        <w:t>א.</w:t>
      </w:r>
      <w:r w:rsidRPr="00E014A8">
        <w:rPr>
          <w:rtl/>
        </w:rPr>
        <w:tab/>
      </w:r>
      <w:r w:rsidRPr="00E014A8">
        <w:rPr>
          <w:rStyle w:val="5-LTR15"/>
          <w:rFonts w:ascii="DavidMFO" w:hAnsi="DavidMFO" w:cs="David"/>
          <w:lang w:val="en-US"/>
        </w:rPr>
        <w:t>x</w:t>
      </w:r>
      <w:r w:rsidRPr="00E014A8">
        <w:rPr>
          <w:rStyle w:val="DavidMFORegular"/>
          <w:rFonts w:cs="David" w:hint="cs"/>
          <w:rtl/>
          <w:lang w:bidi="he-IL"/>
        </w:rPr>
        <w:t xml:space="preserve"> מייצג את הצלע הקצרה של המסך.</w:t>
      </w:r>
      <w:r w:rsidRPr="00E014A8">
        <w:rPr>
          <w:rStyle w:val="DavidMFORegular"/>
          <w:rFonts w:cs="David"/>
          <w:rtl/>
          <w:lang w:bidi="he-IL"/>
        </w:rPr>
        <w:br/>
      </w:r>
      <w:r w:rsidRPr="00E014A8">
        <w:rPr>
          <w:rStyle w:val="DavidMFORegular"/>
          <w:rFonts w:cs="David" w:hint="cs"/>
          <w:rtl/>
          <w:lang w:bidi="he-IL"/>
        </w:rPr>
        <w:t xml:space="preserve">על פי הנתונים שבסרטוט </w:t>
      </w:r>
      <w:r w:rsidRPr="00E014A8">
        <w:rPr>
          <w:rFonts w:hint="cs"/>
          <w:rtl/>
        </w:rPr>
        <w:t xml:space="preserve">חַשבו את </w:t>
      </w:r>
      <w:r w:rsidRPr="00E014A8">
        <w:rPr>
          <w:rStyle w:val="5-LTR15"/>
          <w:rFonts w:ascii="DavidMFO" w:hAnsi="DavidMFO" w:cs="David"/>
          <w:lang w:val="en-US"/>
        </w:rPr>
        <w:t>x</w:t>
      </w:r>
      <w:r w:rsidRPr="00E014A8">
        <w:rPr>
          <w:rFonts w:hint="cs"/>
          <w:rtl/>
        </w:rPr>
        <w:t xml:space="preserve"> (באינצ'ים).</w:t>
      </w:r>
    </w:p>
    <w:p w:rsidR="00777A83" w:rsidRPr="00E014A8" w:rsidRDefault="00777A83" w:rsidP="00777A83">
      <w:pPr>
        <w:pStyle w:val="Sargel2"/>
        <w:rPr>
          <w:rtl/>
        </w:rPr>
      </w:pPr>
      <w:r w:rsidRPr="00E014A8">
        <w:rPr>
          <w:rtl/>
        </w:rPr>
        <w:tab/>
      </w:r>
      <w:r w:rsidRPr="00E014A8">
        <w:rPr>
          <w:rFonts w:hint="cs"/>
          <w:rtl/>
        </w:rPr>
        <w:t xml:space="preserve">הַציגו את דרך הפתרון. </w:t>
      </w:r>
    </w:p>
    <w:p w:rsidR="00777A83" w:rsidRDefault="00777A83" w:rsidP="00777A83">
      <w:pPr>
        <w:pStyle w:val="Sargel2"/>
        <w:rPr>
          <w:rtl/>
        </w:rPr>
      </w:pPr>
    </w:p>
    <w:p w:rsidR="00777A83" w:rsidRDefault="00777A83" w:rsidP="00777A83">
      <w:pPr>
        <w:pStyle w:val="Sargel2"/>
        <w:rPr>
          <w:rtl/>
        </w:rPr>
      </w:pPr>
    </w:p>
    <w:p w:rsidR="00777A83" w:rsidRDefault="00777A83" w:rsidP="00777A83">
      <w:pPr>
        <w:pStyle w:val="Sargel2"/>
        <w:rPr>
          <w:rtl/>
        </w:rPr>
      </w:pPr>
    </w:p>
    <w:p w:rsidR="00777A83" w:rsidRDefault="00777A83" w:rsidP="00777A83">
      <w:pPr>
        <w:pStyle w:val="Sargel2"/>
        <w:rPr>
          <w:rtl/>
        </w:rPr>
      </w:pPr>
    </w:p>
    <w:p w:rsidR="00777A83" w:rsidRDefault="00777A83" w:rsidP="00777A83">
      <w:pPr>
        <w:pStyle w:val="Sargel2"/>
        <w:rPr>
          <w:rtl/>
        </w:rPr>
      </w:pPr>
    </w:p>
    <w:p w:rsidR="00777A83" w:rsidRDefault="00777A83" w:rsidP="00777A83">
      <w:pPr>
        <w:pStyle w:val="Sargel2"/>
        <w:rPr>
          <w:rtl/>
        </w:rPr>
      </w:pPr>
    </w:p>
    <w:p w:rsidR="00777A83" w:rsidRDefault="00777A83" w:rsidP="00777A83">
      <w:pPr>
        <w:pStyle w:val="Sargel2"/>
        <w:rPr>
          <w:rtl/>
        </w:rPr>
      </w:pPr>
    </w:p>
    <w:p w:rsidR="00777A83" w:rsidRPr="00317201" w:rsidRDefault="00777A83" w:rsidP="00777A83">
      <w:pPr>
        <w:pStyle w:val="Sargel1"/>
        <w:ind w:left="510" w:hanging="510"/>
        <w:rPr>
          <w:rtl/>
        </w:rPr>
      </w:pPr>
      <w:r>
        <w:rPr>
          <w:rFonts w:hint="cs"/>
          <w:rtl/>
        </w:rPr>
        <w:tab/>
      </w:r>
      <w:r w:rsidRPr="00317201">
        <w:rPr>
          <w:rFonts w:hint="cs"/>
          <w:rtl/>
        </w:rPr>
        <w:t>תשובה:</w:t>
      </w:r>
      <w:r>
        <w:rPr>
          <w:rFonts w:hint="cs"/>
          <w:rtl/>
        </w:rPr>
        <w:t xml:space="preserve"> </w:t>
      </w:r>
      <w:r w:rsidRPr="00317201">
        <w:rPr>
          <w:rStyle w:val="underline-30gray"/>
          <w:rFonts w:hint="cs"/>
          <w:u w:color="D9D9D9" w:themeColor="background1" w:themeShade="D9"/>
          <w:rtl/>
        </w:rPr>
        <w:t xml:space="preserve">                           </w:t>
      </w:r>
      <w:r w:rsidRPr="00317201">
        <w:rPr>
          <w:rStyle w:val="underline-30gray"/>
          <w:rFonts w:hint="cs"/>
          <w:u w:val="none"/>
          <w:rtl/>
        </w:rPr>
        <w:t xml:space="preserve"> </w:t>
      </w:r>
      <w:r>
        <w:rPr>
          <w:rStyle w:val="5-LTR15"/>
          <w:rFonts w:asciiTheme="minorHAnsi" w:hAnsiTheme="minorHAnsi" w:cs="David"/>
          <w:lang w:val="en-US"/>
        </w:rPr>
        <w:t xml:space="preserve"> </w:t>
      </w:r>
      <w:r w:rsidRPr="00E014A8">
        <w:rPr>
          <w:rFonts w:hint="cs"/>
          <w:rtl/>
        </w:rPr>
        <w:t>אינצ'ים</w:t>
      </w:r>
      <w:r>
        <w:rPr>
          <w:rFonts w:hint="cs"/>
          <w:rtl/>
        </w:rPr>
        <w:t xml:space="preserve"> </w:t>
      </w:r>
      <w:r w:rsidRPr="00317201">
        <w:rPr>
          <w:rStyle w:val="5-LTR15"/>
          <w:rFonts w:ascii="David" w:hAnsi="David" w:cs="David"/>
          <w:lang w:val="en-US"/>
        </w:rPr>
        <w:t xml:space="preserve"> </w:t>
      </w:r>
      <w:r>
        <w:rPr>
          <w:rStyle w:val="5-LTR15"/>
          <w:rFonts w:ascii="David" w:hAnsi="David" w:cs="David"/>
          <w:lang w:val="en-US"/>
        </w:rPr>
        <w:t>x</w:t>
      </w:r>
      <w:r w:rsidRPr="00317201">
        <w:rPr>
          <w:rStyle w:val="5-LTR15"/>
          <w:rFonts w:ascii="David" w:hAnsi="David" w:cs="David"/>
          <w:lang w:val="en-US"/>
        </w:rPr>
        <w:t xml:space="preserve"> =</w:t>
      </w:r>
    </w:p>
    <w:p w:rsidR="00777A83" w:rsidRDefault="00777A83" w:rsidP="00777A83">
      <w:pPr>
        <w:bidi w:val="0"/>
        <w:spacing w:after="0" w:line="240" w:lineRule="auto"/>
        <w:rPr>
          <w:rFonts w:ascii="DavidMFO" w:hAnsi="DavidMFO" w:cs="Times New Roman"/>
          <w:color w:val="000000"/>
          <w:sz w:val="30"/>
          <w:szCs w:val="30"/>
          <w:rtl/>
        </w:rPr>
      </w:pPr>
      <w:r>
        <w:rPr>
          <w:rFonts w:cs="Times New Roman"/>
          <w:rtl/>
        </w:rPr>
        <w:br w:type="page"/>
      </w:r>
    </w:p>
    <w:p w:rsidR="00777A83" w:rsidRPr="00E014A8" w:rsidRDefault="00777A83" w:rsidP="00777A83">
      <w:pPr>
        <w:pStyle w:val="Sargel2"/>
        <w:rPr>
          <w:rtl/>
        </w:rPr>
      </w:pPr>
      <w:r w:rsidRPr="00E014A8">
        <w:rPr>
          <w:rFonts w:hint="cs"/>
          <w:rtl/>
        </w:rPr>
        <w:lastRenderedPageBreak/>
        <w:t>ב.</w:t>
      </w:r>
      <w:r w:rsidRPr="00E014A8">
        <w:rPr>
          <w:rtl/>
        </w:rPr>
        <w:tab/>
      </w:r>
      <w:r w:rsidRPr="00E014A8">
        <w:rPr>
          <w:rFonts w:hint="cs"/>
          <w:rtl/>
        </w:rPr>
        <w:t>מהו</w:t>
      </w:r>
      <w:r w:rsidRPr="00E014A8">
        <w:rPr>
          <w:rFonts w:hint="cs"/>
          <w:b/>
          <w:bCs/>
          <w:rtl/>
        </w:rPr>
        <w:t xml:space="preserve"> </w:t>
      </w:r>
      <w:r w:rsidRPr="00E014A8">
        <w:rPr>
          <w:rStyle w:val="DavidMFObold"/>
          <w:rFonts w:ascii="DavidMFO" w:hAnsi="DavidMFO" w:cs="David" w:hint="cs"/>
          <w:rtl/>
          <w:lang w:bidi="he-IL"/>
        </w:rPr>
        <w:t>שטח המסגרת</w:t>
      </w:r>
      <w:r w:rsidRPr="00E014A8">
        <w:rPr>
          <w:rFonts w:hint="cs"/>
          <w:rtl/>
        </w:rPr>
        <w:t xml:space="preserve"> הצבועה באפור (באינצ'ים ריבועיים)? </w:t>
      </w:r>
    </w:p>
    <w:p w:rsidR="00777A83" w:rsidRPr="00E014A8" w:rsidRDefault="00777A83" w:rsidP="00777A83">
      <w:pPr>
        <w:pStyle w:val="Sargel2"/>
        <w:rPr>
          <w:rtl/>
        </w:rPr>
      </w:pPr>
      <w:r w:rsidRPr="00E014A8">
        <w:rPr>
          <w:rtl/>
        </w:rPr>
        <w:tab/>
      </w:r>
      <w:r w:rsidRPr="00E014A8">
        <w:rPr>
          <w:rFonts w:hint="cs"/>
          <w:rtl/>
        </w:rPr>
        <w:t xml:space="preserve">הַציגו את דרך הפתרון. </w:t>
      </w:r>
    </w:p>
    <w:p w:rsidR="00777A83" w:rsidRDefault="00777A83" w:rsidP="00777A83">
      <w:pPr>
        <w:pStyle w:val="Sargel2"/>
        <w:rPr>
          <w:rtl/>
        </w:rPr>
      </w:pPr>
    </w:p>
    <w:p w:rsidR="00777A83" w:rsidRDefault="00777A83" w:rsidP="00777A83">
      <w:pPr>
        <w:pStyle w:val="Sargel2"/>
        <w:rPr>
          <w:rtl/>
        </w:rPr>
      </w:pPr>
    </w:p>
    <w:p w:rsidR="00777A83" w:rsidRDefault="00777A83" w:rsidP="00777A83">
      <w:pPr>
        <w:pStyle w:val="Sargel2"/>
        <w:rPr>
          <w:rtl/>
        </w:rPr>
      </w:pPr>
    </w:p>
    <w:p w:rsidR="00777A83" w:rsidRDefault="00777A83" w:rsidP="00777A83">
      <w:pPr>
        <w:pStyle w:val="Sargel2"/>
        <w:rPr>
          <w:rtl/>
        </w:rPr>
      </w:pPr>
    </w:p>
    <w:p w:rsidR="00777A83" w:rsidRDefault="00777A83" w:rsidP="00777A83">
      <w:pPr>
        <w:pStyle w:val="Sargel2"/>
        <w:rPr>
          <w:rFonts w:hint="cs"/>
          <w:rtl/>
        </w:rPr>
      </w:pPr>
    </w:p>
    <w:p w:rsidR="002E22D3" w:rsidRDefault="002E22D3" w:rsidP="00777A83">
      <w:pPr>
        <w:pStyle w:val="Sargel2"/>
        <w:rPr>
          <w:rFonts w:hint="cs"/>
          <w:rtl/>
        </w:rPr>
      </w:pPr>
    </w:p>
    <w:p w:rsidR="002E22D3" w:rsidRDefault="002E22D3" w:rsidP="00777A83">
      <w:pPr>
        <w:pStyle w:val="Sargel2"/>
        <w:rPr>
          <w:rFonts w:hint="cs"/>
          <w:rtl/>
        </w:rPr>
      </w:pPr>
    </w:p>
    <w:p w:rsidR="002E22D3" w:rsidRDefault="002E22D3" w:rsidP="00777A83">
      <w:pPr>
        <w:pStyle w:val="Sargel2"/>
        <w:rPr>
          <w:rFonts w:hint="cs"/>
          <w:rtl/>
        </w:rPr>
      </w:pPr>
    </w:p>
    <w:p w:rsidR="002E22D3" w:rsidRDefault="002E22D3" w:rsidP="00777A83">
      <w:pPr>
        <w:pStyle w:val="Sargel2"/>
        <w:rPr>
          <w:rFonts w:hint="cs"/>
          <w:rtl/>
        </w:rPr>
      </w:pPr>
    </w:p>
    <w:p w:rsidR="002E22D3" w:rsidRDefault="002E22D3" w:rsidP="00777A83">
      <w:pPr>
        <w:pStyle w:val="Sargel2"/>
        <w:rPr>
          <w:rFonts w:hint="cs"/>
          <w:rtl/>
        </w:rPr>
      </w:pPr>
    </w:p>
    <w:p w:rsidR="00777A83" w:rsidRDefault="00777A83" w:rsidP="00777A83">
      <w:pPr>
        <w:pStyle w:val="Sargel2"/>
        <w:rPr>
          <w:rtl/>
        </w:rPr>
      </w:pPr>
    </w:p>
    <w:p w:rsidR="00777A83" w:rsidRDefault="00777A83" w:rsidP="00777A83">
      <w:pPr>
        <w:pStyle w:val="Sargel2"/>
        <w:rPr>
          <w:rtl/>
        </w:rPr>
      </w:pPr>
    </w:p>
    <w:p w:rsidR="00777A83" w:rsidRDefault="00777A83" w:rsidP="00777A83">
      <w:pPr>
        <w:pStyle w:val="Sargel2"/>
        <w:rPr>
          <w:rtl/>
        </w:rPr>
      </w:pPr>
    </w:p>
    <w:p w:rsidR="00777A83" w:rsidRPr="00E014A8" w:rsidRDefault="00777A83" w:rsidP="00777A83">
      <w:pPr>
        <w:pStyle w:val="Sargel1"/>
        <w:ind w:left="510" w:hanging="510"/>
        <w:rPr>
          <w:rFonts w:asciiTheme="minorHAnsi" w:hAnsiTheme="minorHAnsi"/>
          <w:rtl/>
        </w:rPr>
      </w:pPr>
      <w:r>
        <w:rPr>
          <w:rFonts w:hint="cs"/>
          <w:rtl/>
        </w:rPr>
        <w:tab/>
      </w:r>
      <w:r w:rsidRPr="00317201">
        <w:rPr>
          <w:rFonts w:hint="cs"/>
          <w:rtl/>
        </w:rPr>
        <w:t>תשובה:</w:t>
      </w:r>
      <w:r>
        <w:rPr>
          <w:rFonts w:hint="cs"/>
          <w:rtl/>
        </w:rPr>
        <w:t xml:space="preserve"> </w:t>
      </w:r>
      <w:r w:rsidRPr="00317201">
        <w:rPr>
          <w:rStyle w:val="underline-30gray"/>
          <w:rFonts w:hint="cs"/>
          <w:u w:color="D9D9D9" w:themeColor="background1" w:themeShade="D9"/>
          <w:rtl/>
        </w:rPr>
        <w:t xml:space="preserve">                           </w:t>
      </w:r>
      <w:r w:rsidRPr="00317201">
        <w:rPr>
          <w:rStyle w:val="underline-30gray"/>
          <w:rFonts w:hint="cs"/>
          <w:u w:val="none"/>
          <w:rtl/>
        </w:rPr>
        <w:t xml:space="preserve"> </w:t>
      </w:r>
      <w:r>
        <w:rPr>
          <w:rStyle w:val="5-LTR15"/>
          <w:rFonts w:asciiTheme="minorHAnsi" w:hAnsiTheme="minorHAnsi" w:cs="David"/>
          <w:lang w:val="en-US"/>
        </w:rPr>
        <w:t xml:space="preserve"> </w:t>
      </w:r>
      <w:r w:rsidRPr="00E014A8">
        <w:rPr>
          <w:rFonts w:hint="cs"/>
          <w:rtl/>
        </w:rPr>
        <w:t>אינצ'ים</w:t>
      </w:r>
      <w:r>
        <w:rPr>
          <w:rFonts w:hint="cs"/>
          <w:rtl/>
        </w:rPr>
        <w:t xml:space="preserve"> ריבועיים  </w:t>
      </w:r>
      <w:r w:rsidRPr="00317201">
        <w:rPr>
          <w:rStyle w:val="5-LTR15"/>
          <w:rFonts w:ascii="David" w:hAnsi="David" w:cs="David"/>
          <w:lang w:val="en-US"/>
        </w:rPr>
        <w:t xml:space="preserve"> </w:t>
      </w:r>
    </w:p>
    <w:p w:rsidR="00777A83" w:rsidRDefault="00777A83" w:rsidP="00777A83">
      <w:pPr>
        <w:pStyle w:val="Sheela"/>
        <w:rPr>
          <w:rtl/>
        </w:rPr>
      </w:pPr>
    </w:p>
    <w:p w:rsidR="00777A83" w:rsidRPr="00E014A8" w:rsidRDefault="00777A83" w:rsidP="00777A83">
      <w:pPr>
        <w:pStyle w:val="Sargel2"/>
        <w:rPr>
          <w:rtl/>
        </w:rPr>
      </w:pPr>
      <w:r w:rsidRPr="00E014A8">
        <w:rPr>
          <w:rFonts w:hint="cs"/>
          <w:rtl/>
        </w:rPr>
        <w:t>ג.</w:t>
      </w:r>
      <w:r w:rsidRPr="00E014A8">
        <w:rPr>
          <w:rtl/>
        </w:rPr>
        <w:tab/>
      </w:r>
      <w:r w:rsidRPr="00E014A8">
        <w:rPr>
          <w:rFonts w:hint="cs"/>
          <w:rtl/>
        </w:rPr>
        <w:t xml:space="preserve">מרחק הישיבה המומלץ לצפייה בטלוויזיה </w:t>
      </w:r>
      <w:r w:rsidRPr="00E014A8">
        <w:rPr>
          <w:rFonts w:hint="cs"/>
          <w:b/>
          <w:bCs/>
          <w:rtl/>
        </w:rPr>
        <w:t>גדול פי</w:t>
      </w:r>
      <w:r w:rsidRPr="00EE1D7B">
        <w:rPr>
          <w:rFonts w:hint="cs"/>
          <w:b/>
          <w:bCs/>
          <w:rtl/>
        </w:rPr>
        <w:t>-</w:t>
      </w:r>
      <w:r w:rsidRPr="00E014A8">
        <w:rPr>
          <w:rFonts w:hint="cs"/>
          <w:rtl/>
        </w:rPr>
        <w:t xml:space="preserve"> </w:t>
      </w:r>
      <w:r w:rsidRPr="00E014A8">
        <w:rPr>
          <w:rStyle w:val="5-LTR15"/>
          <w:rFonts w:ascii="DavidMFO" w:hAnsi="DavidMFO" w:cs="David"/>
          <w:lang w:val="en-US"/>
        </w:rPr>
        <w:t>3</w:t>
      </w:r>
      <w:r w:rsidRPr="00E014A8">
        <w:rPr>
          <w:rFonts w:hint="cs"/>
          <w:rtl/>
        </w:rPr>
        <w:t xml:space="preserve"> מגודל מסך </w:t>
      </w:r>
      <w:r>
        <w:rPr>
          <w:rtl/>
        </w:rPr>
        <w:br/>
      </w:r>
      <w:r w:rsidRPr="00E014A8">
        <w:rPr>
          <w:rFonts w:hint="cs"/>
          <w:rtl/>
        </w:rPr>
        <w:t>הטלוויזיה (אלכסון המסך).</w:t>
      </w:r>
    </w:p>
    <w:p w:rsidR="00777A83" w:rsidRPr="00E014A8" w:rsidRDefault="00777A83" w:rsidP="00777A83">
      <w:pPr>
        <w:pStyle w:val="Sargel2"/>
        <w:rPr>
          <w:rtl/>
        </w:rPr>
      </w:pPr>
      <w:r w:rsidRPr="00E014A8">
        <w:rPr>
          <w:rtl/>
        </w:rPr>
        <w:tab/>
      </w:r>
      <w:r w:rsidRPr="00E014A8">
        <w:rPr>
          <w:rFonts w:hint="cs"/>
          <w:rtl/>
        </w:rPr>
        <w:t xml:space="preserve">נתון: </w:t>
      </w:r>
      <w:r w:rsidRPr="00E014A8">
        <w:rPr>
          <w:rStyle w:val="5-LTR15"/>
          <w:rFonts w:ascii="DavidMFO" w:hAnsi="DavidMFO" w:cs="David"/>
          <w:lang w:val="en-US"/>
        </w:rPr>
        <w:t>2.54</w:t>
      </w:r>
      <w:r w:rsidRPr="00E014A8">
        <w:rPr>
          <w:rFonts w:hint="cs"/>
          <w:rtl/>
        </w:rPr>
        <w:t xml:space="preserve"> ס"מ  </w:t>
      </w:r>
      <w:r>
        <w:rPr>
          <w:rStyle w:val="5-LTR15"/>
          <w:rFonts w:ascii="DavidMFO" w:hAnsi="DavidMFO" w:cs="David"/>
          <w:lang w:val="en-US"/>
        </w:rPr>
        <w:t xml:space="preserve"> 1 </w:t>
      </w:r>
      <w:r w:rsidRPr="00E014A8">
        <w:rPr>
          <w:rStyle w:val="5-LTR15"/>
          <w:rFonts w:ascii="DavidMFO" w:hAnsi="DavidMFO" w:cs="David"/>
          <w:lang w:val="en-US"/>
        </w:rPr>
        <w:t>=</w:t>
      </w:r>
      <w:r w:rsidRPr="00E014A8">
        <w:rPr>
          <w:rFonts w:hint="cs"/>
          <w:rtl/>
        </w:rPr>
        <w:t>אינץ'.</w:t>
      </w:r>
    </w:p>
    <w:p w:rsidR="00777A83" w:rsidRPr="00E014A8" w:rsidRDefault="00777A83" w:rsidP="00777A83">
      <w:pPr>
        <w:pStyle w:val="Sargel2-shuratsheela"/>
        <w:rPr>
          <w:rtl/>
        </w:rPr>
      </w:pPr>
      <w:r w:rsidRPr="00E014A8">
        <w:rPr>
          <w:rtl/>
        </w:rPr>
        <w:tab/>
      </w:r>
      <w:r w:rsidRPr="00E014A8">
        <w:rPr>
          <w:rFonts w:hint="cs"/>
          <w:rtl/>
        </w:rPr>
        <w:t xml:space="preserve">באיזה מרחק מהמסך </w:t>
      </w:r>
      <w:r w:rsidRPr="00E014A8">
        <w:rPr>
          <w:rFonts w:hint="cs"/>
          <w:b/>
          <w:bCs/>
          <w:rtl/>
        </w:rPr>
        <w:t>במטרים</w:t>
      </w:r>
      <w:r w:rsidRPr="00E014A8">
        <w:rPr>
          <w:rFonts w:hint="cs"/>
          <w:rtl/>
        </w:rPr>
        <w:t xml:space="preserve"> מומלץ למשפחת מרום לצפות בטלוויזיה? </w:t>
      </w:r>
    </w:p>
    <w:p w:rsidR="00777A83" w:rsidRPr="00E014A8" w:rsidRDefault="00777A83" w:rsidP="00777A83">
      <w:pPr>
        <w:pStyle w:val="Sargel2"/>
        <w:rPr>
          <w:rtl/>
        </w:rPr>
      </w:pPr>
      <w:r w:rsidRPr="00E014A8">
        <w:rPr>
          <w:rtl/>
        </w:rPr>
        <w:tab/>
      </w:r>
      <w:r w:rsidRPr="00E014A8">
        <w:rPr>
          <w:rFonts w:hint="cs"/>
          <w:rtl/>
        </w:rPr>
        <w:t xml:space="preserve">הַציגו את דרך הפתרון. </w:t>
      </w:r>
    </w:p>
    <w:p w:rsidR="00777A83" w:rsidRDefault="00777A83" w:rsidP="00777A83">
      <w:pPr>
        <w:pStyle w:val="Sargel2"/>
        <w:rPr>
          <w:rtl/>
        </w:rPr>
      </w:pPr>
    </w:p>
    <w:p w:rsidR="00777A83" w:rsidRDefault="00777A83" w:rsidP="00777A83">
      <w:pPr>
        <w:pStyle w:val="Sargel2"/>
        <w:rPr>
          <w:rtl/>
        </w:rPr>
      </w:pPr>
    </w:p>
    <w:p w:rsidR="00777A83" w:rsidRDefault="00777A83" w:rsidP="00777A83">
      <w:pPr>
        <w:pStyle w:val="Sargel2"/>
        <w:rPr>
          <w:rtl/>
        </w:rPr>
      </w:pPr>
    </w:p>
    <w:p w:rsidR="00777A83" w:rsidRDefault="00777A83" w:rsidP="00777A83">
      <w:pPr>
        <w:pStyle w:val="Sargel2"/>
        <w:rPr>
          <w:rtl/>
        </w:rPr>
      </w:pPr>
    </w:p>
    <w:p w:rsidR="00777A83" w:rsidRDefault="00777A83" w:rsidP="00777A83">
      <w:pPr>
        <w:pStyle w:val="Sargel2"/>
        <w:rPr>
          <w:rtl/>
        </w:rPr>
      </w:pPr>
    </w:p>
    <w:p w:rsidR="00777A83" w:rsidRDefault="00777A83" w:rsidP="00777A83">
      <w:pPr>
        <w:pStyle w:val="Sargel2"/>
        <w:rPr>
          <w:rtl/>
        </w:rPr>
      </w:pPr>
    </w:p>
    <w:p w:rsidR="00777A83" w:rsidRDefault="00777A83" w:rsidP="00777A83">
      <w:pPr>
        <w:pStyle w:val="Sargel2"/>
        <w:rPr>
          <w:rtl/>
        </w:rPr>
      </w:pPr>
    </w:p>
    <w:p w:rsidR="00777A83" w:rsidRPr="00E014A8" w:rsidRDefault="00777A83" w:rsidP="00777A83">
      <w:pPr>
        <w:pStyle w:val="Sargel1"/>
        <w:ind w:left="510" w:hanging="510"/>
        <w:rPr>
          <w:rFonts w:asciiTheme="minorHAnsi" w:hAnsiTheme="minorHAnsi"/>
          <w:rtl/>
        </w:rPr>
      </w:pPr>
      <w:r>
        <w:rPr>
          <w:rFonts w:hint="cs"/>
          <w:rtl/>
        </w:rPr>
        <w:tab/>
      </w:r>
      <w:r w:rsidRPr="00317201">
        <w:rPr>
          <w:rFonts w:hint="cs"/>
          <w:rtl/>
        </w:rPr>
        <w:t>תשובה:</w:t>
      </w:r>
      <w:r>
        <w:rPr>
          <w:rFonts w:hint="cs"/>
          <w:rtl/>
        </w:rPr>
        <w:t xml:space="preserve"> </w:t>
      </w:r>
      <w:r w:rsidRPr="00317201">
        <w:rPr>
          <w:rStyle w:val="underline-30gray"/>
          <w:rFonts w:hint="cs"/>
          <w:u w:color="D9D9D9" w:themeColor="background1" w:themeShade="D9"/>
          <w:rtl/>
        </w:rPr>
        <w:t xml:space="preserve">                           </w:t>
      </w:r>
      <w:r w:rsidRPr="00317201">
        <w:rPr>
          <w:rStyle w:val="underline-30gray"/>
          <w:rFonts w:hint="cs"/>
          <w:u w:val="none"/>
          <w:rtl/>
        </w:rPr>
        <w:t xml:space="preserve"> </w:t>
      </w:r>
      <w:r>
        <w:rPr>
          <w:rStyle w:val="5-LTR15"/>
          <w:rFonts w:asciiTheme="minorHAnsi" w:hAnsiTheme="minorHAnsi" w:cs="David"/>
          <w:lang w:val="en-US"/>
        </w:rPr>
        <w:t xml:space="preserve"> </w:t>
      </w:r>
      <w:r>
        <w:rPr>
          <w:rFonts w:hint="cs"/>
          <w:rtl/>
        </w:rPr>
        <w:t xml:space="preserve">מטרים  </w:t>
      </w:r>
      <w:r w:rsidRPr="00317201">
        <w:rPr>
          <w:rStyle w:val="5-LTR15"/>
          <w:rFonts w:ascii="David" w:hAnsi="David" w:cs="David"/>
          <w:lang w:val="en-US"/>
        </w:rPr>
        <w:t xml:space="preserve"> </w:t>
      </w:r>
    </w:p>
    <w:p w:rsidR="00777A83" w:rsidRDefault="00777A83" w:rsidP="00F36191">
      <w:pPr>
        <w:pStyle w:val="Sheela"/>
        <w:rPr>
          <w:rtl/>
        </w:rPr>
      </w:pPr>
    </w:p>
    <w:p w:rsidR="00777A83" w:rsidRDefault="00777A83">
      <w:pPr>
        <w:bidi w:val="0"/>
        <w:spacing w:after="0" w:line="240" w:lineRule="auto"/>
        <w:rPr>
          <w:rFonts w:ascii="DavidMFOBold" w:hAnsi="DavidMFOBold" w:cs="David"/>
          <w:b/>
          <w:bCs/>
          <w:color w:val="000000"/>
          <w:sz w:val="30"/>
          <w:szCs w:val="30"/>
          <w:rtl/>
        </w:rPr>
      </w:pPr>
      <w:r>
        <w:rPr>
          <w:rtl/>
        </w:rPr>
        <w:br w:type="page"/>
      </w:r>
    </w:p>
    <w:p w:rsidR="00317201" w:rsidRPr="00F36191" w:rsidRDefault="00317201" w:rsidP="00777A83">
      <w:pPr>
        <w:pStyle w:val="Sheela"/>
        <w:rPr>
          <w:rtl/>
        </w:rPr>
      </w:pPr>
      <w:r w:rsidRPr="00F36191">
        <w:rPr>
          <w:rFonts w:hint="cs"/>
          <w:rtl/>
        </w:rPr>
        <w:lastRenderedPageBreak/>
        <w:t xml:space="preserve">שאלה </w:t>
      </w:r>
      <w:r w:rsidR="00777A83">
        <w:rPr>
          <w:rFonts w:hint="cs"/>
          <w:rtl/>
        </w:rPr>
        <w:t>19</w:t>
      </w:r>
    </w:p>
    <w:p w:rsidR="00317201" w:rsidRPr="00F36191" w:rsidRDefault="00317201" w:rsidP="00F36191">
      <w:pPr>
        <w:pStyle w:val="Sargel1"/>
        <w:rPr>
          <w:rtl/>
        </w:rPr>
      </w:pPr>
      <w:r w:rsidRPr="00F36191">
        <w:rPr>
          <w:rFonts w:hint="cs"/>
          <w:rtl/>
        </w:rPr>
        <w:t xml:space="preserve">מחיר עט </w:t>
      </w:r>
      <w:r w:rsidRPr="00F36191">
        <w:rPr>
          <w:rFonts w:hint="cs"/>
          <w:b/>
          <w:bCs/>
          <w:rtl/>
        </w:rPr>
        <w:t>יקר ב</w:t>
      </w:r>
      <w:r w:rsidR="00F36191">
        <w:rPr>
          <w:rFonts w:hint="cs"/>
          <w:rtl/>
        </w:rPr>
        <w:t>-</w:t>
      </w:r>
      <w:r w:rsidRPr="00D91909">
        <w:rPr>
          <w:rStyle w:val="5-LTR15"/>
          <w:rFonts w:asciiTheme="majorBidi" w:hAnsiTheme="majorBidi" w:cstheme="majorBidi"/>
          <w:lang w:val="en-US"/>
        </w:rPr>
        <w:t>10</w:t>
      </w:r>
      <w:r w:rsidRPr="00F36191">
        <w:rPr>
          <w:rStyle w:val="5-LTR15"/>
          <w:rFonts w:ascii="David" w:hAnsi="David" w:cs="David"/>
          <w:lang w:val="en-US"/>
        </w:rPr>
        <w:t xml:space="preserve"> </w:t>
      </w:r>
      <w:r w:rsidRPr="00F36191">
        <w:rPr>
          <w:rFonts w:hint="cs"/>
          <w:rtl/>
        </w:rPr>
        <w:t xml:space="preserve"> ש"ח ממחיר מחברת. </w:t>
      </w:r>
    </w:p>
    <w:p w:rsidR="00317201" w:rsidRPr="00F36191" w:rsidRDefault="00317201" w:rsidP="00F36191">
      <w:pPr>
        <w:pStyle w:val="Sargel1"/>
        <w:rPr>
          <w:rtl/>
        </w:rPr>
      </w:pPr>
      <w:r w:rsidRPr="00F36191">
        <w:rPr>
          <w:rFonts w:hint="cs"/>
          <w:rtl/>
        </w:rPr>
        <w:t xml:space="preserve">אייל קנה </w:t>
      </w:r>
      <w:r w:rsidRPr="00D91909">
        <w:rPr>
          <w:rStyle w:val="5-LTR15"/>
          <w:rFonts w:asciiTheme="majorBidi" w:hAnsiTheme="majorBidi" w:cstheme="majorBidi"/>
          <w:lang w:val="en-US"/>
        </w:rPr>
        <w:t>15</w:t>
      </w:r>
      <w:r w:rsidRPr="00F36191">
        <w:rPr>
          <w:rFonts w:hint="cs"/>
          <w:rtl/>
        </w:rPr>
        <w:t xml:space="preserve"> עטים ו</w:t>
      </w:r>
      <w:r w:rsidR="00F36191">
        <w:rPr>
          <w:rFonts w:hint="cs"/>
          <w:rtl/>
        </w:rPr>
        <w:t>-</w:t>
      </w:r>
      <w:r w:rsidRPr="00D91909">
        <w:rPr>
          <w:rStyle w:val="5-LTR15"/>
          <w:rFonts w:asciiTheme="majorBidi" w:hAnsiTheme="majorBidi" w:cstheme="majorBidi"/>
          <w:lang w:val="en-US"/>
        </w:rPr>
        <w:t>25</w:t>
      </w:r>
      <w:r w:rsidRPr="00F36191">
        <w:rPr>
          <w:rStyle w:val="5-LTR15"/>
          <w:rFonts w:ascii="David" w:hAnsi="David" w:cs="David"/>
          <w:lang w:val="en-US"/>
        </w:rPr>
        <w:t xml:space="preserve"> </w:t>
      </w:r>
      <w:r w:rsidRPr="00F36191">
        <w:rPr>
          <w:rFonts w:hint="cs"/>
          <w:rtl/>
        </w:rPr>
        <w:t xml:space="preserve"> מחברות.</w:t>
      </w:r>
    </w:p>
    <w:p w:rsidR="00317201" w:rsidRPr="00F36191" w:rsidRDefault="00317201" w:rsidP="00F36191">
      <w:pPr>
        <w:pStyle w:val="Sargel1"/>
        <w:rPr>
          <w:rtl/>
        </w:rPr>
      </w:pPr>
      <w:r w:rsidRPr="00F36191">
        <w:rPr>
          <w:rFonts w:hint="cs"/>
          <w:rtl/>
        </w:rPr>
        <w:t xml:space="preserve">הסכום ששילם אייל בעבור כל העטים היה </w:t>
      </w:r>
      <w:r w:rsidRPr="00F36191">
        <w:rPr>
          <w:rFonts w:hint="cs"/>
          <w:b/>
          <w:bCs/>
          <w:rtl/>
        </w:rPr>
        <w:t>גדול פי</w:t>
      </w:r>
      <w:r w:rsidR="00F36191">
        <w:rPr>
          <w:rFonts w:hint="cs"/>
          <w:rtl/>
        </w:rPr>
        <w:t>-</w:t>
      </w:r>
      <w:r w:rsidRPr="00F36191">
        <w:rPr>
          <w:rFonts w:hint="cs"/>
          <w:rtl/>
        </w:rPr>
        <w:t xml:space="preserve"> </w:t>
      </w:r>
      <w:r w:rsidRPr="00D91909">
        <w:rPr>
          <w:rStyle w:val="5-LTR15"/>
          <w:rFonts w:asciiTheme="majorBidi" w:hAnsiTheme="majorBidi" w:cstheme="majorBidi"/>
          <w:lang w:val="en-US"/>
        </w:rPr>
        <w:t>3</w:t>
      </w:r>
      <w:r w:rsidRPr="00F36191">
        <w:rPr>
          <w:rFonts w:hint="cs"/>
          <w:rtl/>
        </w:rPr>
        <w:t xml:space="preserve"> מהסכום ששילם בעבור</w:t>
      </w:r>
      <w:r w:rsidR="00F36191">
        <w:rPr>
          <w:rtl/>
        </w:rPr>
        <w:br/>
      </w:r>
      <w:r w:rsidRPr="00F36191">
        <w:rPr>
          <w:rFonts w:hint="cs"/>
          <w:rtl/>
        </w:rPr>
        <w:t xml:space="preserve">כל המחברות. </w:t>
      </w:r>
    </w:p>
    <w:p w:rsidR="00317201" w:rsidRPr="00F36191" w:rsidRDefault="00317201" w:rsidP="00F36191">
      <w:pPr>
        <w:pStyle w:val="Sargel1-shuratsheela"/>
        <w:rPr>
          <w:rtl/>
        </w:rPr>
      </w:pPr>
      <w:r w:rsidRPr="00F36191">
        <w:rPr>
          <w:rFonts w:hint="cs"/>
          <w:rtl/>
        </w:rPr>
        <w:t xml:space="preserve">מהו מחירה של </w:t>
      </w:r>
      <w:r w:rsidRPr="00F36191">
        <w:rPr>
          <w:rStyle w:val="DavidMFObold"/>
          <w:rFonts w:ascii="DavidMFO" w:hAnsi="DavidMFO" w:cs="David" w:hint="cs"/>
          <w:rtl/>
          <w:lang w:bidi="he-IL"/>
        </w:rPr>
        <w:t>מחברת</w:t>
      </w:r>
      <w:r w:rsidRPr="00F36191">
        <w:rPr>
          <w:rFonts w:hint="cs"/>
          <w:rtl/>
        </w:rPr>
        <w:t>?</w:t>
      </w:r>
    </w:p>
    <w:p w:rsidR="00317201" w:rsidRPr="00F36191" w:rsidRDefault="00317201" w:rsidP="00F36191">
      <w:pPr>
        <w:pStyle w:val="Sargel1"/>
        <w:rPr>
          <w:rtl/>
        </w:rPr>
      </w:pPr>
      <w:r w:rsidRPr="00F36191">
        <w:rPr>
          <w:rFonts w:hint="cs"/>
          <w:rtl/>
        </w:rPr>
        <w:t xml:space="preserve">הַציגו את דרך הפתרון. </w:t>
      </w:r>
    </w:p>
    <w:p w:rsidR="00317201" w:rsidRDefault="00317201">
      <w:pPr>
        <w:pStyle w:val="Sargel2"/>
        <w:rPr>
          <w:rtl/>
        </w:rPr>
      </w:pPr>
    </w:p>
    <w:p w:rsidR="00317201" w:rsidRDefault="00317201">
      <w:pPr>
        <w:pStyle w:val="Sargel2"/>
        <w:rPr>
          <w:rtl/>
        </w:rPr>
      </w:pPr>
    </w:p>
    <w:p w:rsidR="00317201" w:rsidRDefault="00317201">
      <w:pPr>
        <w:pStyle w:val="Sargel2"/>
        <w:rPr>
          <w:rtl/>
        </w:rPr>
      </w:pPr>
    </w:p>
    <w:p w:rsidR="00317201" w:rsidRDefault="00317201">
      <w:pPr>
        <w:pStyle w:val="Sargel2"/>
        <w:rPr>
          <w:rtl/>
        </w:rPr>
      </w:pPr>
    </w:p>
    <w:p w:rsidR="00317201" w:rsidRDefault="00317201">
      <w:pPr>
        <w:pStyle w:val="Sargel2"/>
        <w:rPr>
          <w:rtl/>
        </w:rPr>
      </w:pPr>
    </w:p>
    <w:p w:rsidR="00317201" w:rsidRDefault="00317201">
      <w:pPr>
        <w:pStyle w:val="Sargel2"/>
        <w:rPr>
          <w:rtl/>
        </w:rPr>
      </w:pPr>
    </w:p>
    <w:p w:rsidR="00317201" w:rsidRDefault="00317201">
      <w:pPr>
        <w:pStyle w:val="Sargel2"/>
        <w:rPr>
          <w:rtl/>
        </w:rPr>
      </w:pPr>
    </w:p>
    <w:p w:rsidR="00317201" w:rsidRDefault="00317201">
      <w:pPr>
        <w:pStyle w:val="Sargel2"/>
        <w:rPr>
          <w:rtl/>
        </w:rPr>
      </w:pPr>
    </w:p>
    <w:p w:rsidR="00317201" w:rsidRDefault="00317201">
      <w:pPr>
        <w:pStyle w:val="Sargel2"/>
        <w:rPr>
          <w:rtl/>
        </w:rPr>
      </w:pPr>
    </w:p>
    <w:p w:rsidR="00F36191" w:rsidRDefault="00F36191">
      <w:pPr>
        <w:pStyle w:val="Sargel2"/>
        <w:rPr>
          <w:rtl/>
        </w:rPr>
      </w:pPr>
    </w:p>
    <w:p w:rsidR="00F36191" w:rsidRDefault="00F36191">
      <w:pPr>
        <w:pStyle w:val="Sargel2"/>
        <w:rPr>
          <w:rtl/>
        </w:rPr>
      </w:pPr>
    </w:p>
    <w:p w:rsidR="00F36191" w:rsidRPr="00F36191" w:rsidRDefault="00F36191" w:rsidP="00F36191">
      <w:pPr>
        <w:pStyle w:val="Sargel1"/>
        <w:ind w:left="510" w:hanging="510"/>
        <w:rPr>
          <w:rFonts w:asciiTheme="minorHAnsi" w:hAnsiTheme="minorHAnsi" w:cstheme="minorBidi"/>
          <w:rtl/>
        </w:rPr>
      </w:pPr>
      <w:r w:rsidRPr="00317201">
        <w:rPr>
          <w:rFonts w:hint="cs"/>
          <w:rtl/>
        </w:rPr>
        <w:t>תשובה:</w:t>
      </w:r>
      <w:r>
        <w:rPr>
          <w:rFonts w:hint="cs"/>
          <w:rtl/>
        </w:rPr>
        <w:t xml:space="preserve"> </w:t>
      </w:r>
      <w:r w:rsidRPr="00317201">
        <w:rPr>
          <w:rStyle w:val="underline-30gray"/>
          <w:rFonts w:hint="cs"/>
          <w:u w:color="D9D9D9" w:themeColor="background1" w:themeShade="D9"/>
          <w:rtl/>
        </w:rPr>
        <w:t xml:space="preserve">                           </w:t>
      </w:r>
      <w:r w:rsidRPr="00317201">
        <w:rPr>
          <w:rStyle w:val="underline-30gray"/>
          <w:rFonts w:hint="cs"/>
          <w:u w:val="none"/>
          <w:rtl/>
        </w:rPr>
        <w:t xml:space="preserve"> </w:t>
      </w:r>
      <w:r>
        <w:rPr>
          <w:rStyle w:val="5-LTR15"/>
          <w:rFonts w:asciiTheme="minorHAnsi" w:hAnsiTheme="minorHAnsi" w:cs="David"/>
          <w:lang w:val="en-US"/>
        </w:rPr>
        <w:t xml:space="preserve"> </w:t>
      </w:r>
      <w:r w:rsidRPr="00F36191">
        <w:rPr>
          <w:rFonts w:hint="cs"/>
          <w:rtl/>
        </w:rPr>
        <w:t>ש"ח</w:t>
      </w:r>
    </w:p>
    <w:p w:rsidR="00317201" w:rsidRDefault="00317201">
      <w:pPr>
        <w:pStyle w:val="Sheela"/>
        <w:rPr>
          <w:rtl/>
        </w:rPr>
      </w:pPr>
    </w:p>
    <w:p w:rsidR="00317201" w:rsidRDefault="00317201">
      <w:pPr>
        <w:pStyle w:val="Sheela"/>
        <w:rPr>
          <w:rtl/>
        </w:rPr>
      </w:pPr>
    </w:p>
    <w:p w:rsidR="00317201" w:rsidRDefault="00317201">
      <w:pPr>
        <w:pStyle w:val="Sheela"/>
        <w:rPr>
          <w:rtl/>
        </w:rPr>
      </w:pPr>
    </w:p>
    <w:p w:rsidR="00777A83" w:rsidRDefault="00777A83">
      <w:pPr>
        <w:bidi w:val="0"/>
        <w:spacing w:after="0" w:line="240" w:lineRule="auto"/>
        <w:rPr>
          <w:rFonts w:cs="Times New Roman"/>
          <w:rtl/>
        </w:rPr>
      </w:pPr>
      <w:r>
        <w:rPr>
          <w:rFonts w:cs="Times New Roman"/>
          <w:rtl/>
        </w:rPr>
        <w:br w:type="page"/>
      </w:r>
    </w:p>
    <w:p w:rsidR="00777A83" w:rsidRPr="00E014A8" w:rsidRDefault="00777A83" w:rsidP="00305F13">
      <w:pPr>
        <w:pStyle w:val="Sheela"/>
        <w:rPr>
          <w:rtl/>
        </w:rPr>
      </w:pPr>
      <w:r w:rsidRPr="00E014A8">
        <w:rPr>
          <w:rFonts w:hint="cs"/>
          <w:rtl/>
        </w:rPr>
        <w:lastRenderedPageBreak/>
        <w:t xml:space="preserve">שאלה </w:t>
      </w:r>
      <w:r w:rsidR="00305F13">
        <w:rPr>
          <w:rFonts w:hint="cs"/>
          <w:rtl/>
        </w:rPr>
        <w:t>20</w:t>
      </w:r>
    </w:p>
    <w:p w:rsidR="00777A83" w:rsidRPr="00E014A8" w:rsidRDefault="00777A83" w:rsidP="00777A83">
      <w:pPr>
        <w:pStyle w:val="Sargel1"/>
        <w:rPr>
          <w:rtl/>
        </w:rPr>
      </w:pPr>
      <w:r w:rsidRPr="00E014A8">
        <w:rPr>
          <w:rFonts w:hint="cs"/>
          <w:rtl/>
        </w:rPr>
        <w:t xml:space="preserve">לפניכם מערכת צירים שבה מסורטט מעגל. </w:t>
      </w:r>
    </w:p>
    <w:p w:rsidR="00777A83" w:rsidRDefault="00777A83" w:rsidP="00777A83">
      <w:pPr>
        <w:pStyle w:val="Sargel1"/>
        <w:rPr>
          <w:rtl/>
        </w:rPr>
      </w:pPr>
      <w:r w:rsidRPr="00E014A8">
        <w:rPr>
          <w:rStyle w:val="5-LTR15"/>
          <w:rFonts w:ascii="David" w:hAnsi="David" w:cs="David"/>
          <w:lang w:val="en-US"/>
        </w:rPr>
        <w:t>AB</w:t>
      </w:r>
      <w:r w:rsidRPr="00E014A8">
        <w:rPr>
          <w:rFonts w:hint="cs"/>
          <w:rtl/>
        </w:rPr>
        <w:t xml:space="preserve"> הוא </w:t>
      </w:r>
      <w:r w:rsidRPr="00E014A8">
        <w:rPr>
          <w:rStyle w:val="DavidMFORegular"/>
          <w:rFonts w:ascii="David" w:hAnsi="David" w:cs="David" w:hint="cs"/>
          <w:rtl/>
          <w:lang w:bidi="he-IL"/>
        </w:rPr>
        <w:t>קוטר</w:t>
      </w:r>
      <w:r w:rsidRPr="00E014A8">
        <w:rPr>
          <w:rFonts w:hint="cs"/>
          <w:rtl/>
        </w:rPr>
        <w:t xml:space="preserve"> המעגל. </w:t>
      </w:r>
    </w:p>
    <w:p w:rsidR="00777A83" w:rsidRPr="00E014A8" w:rsidRDefault="00777A83" w:rsidP="00777A83">
      <w:pPr>
        <w:pStyle w:val="Sargel1"/>
        <w:rPr>
          <w:rtl/>
        </w:rPr>
      </w:pPr>
    </w:p>
    <w:p w:rsidR="00777A83" w:rsidRDefault="00777A83" w:rsidP="00777A83">
      <w:pPr>
        <w:pStyle w:val="Sargel1"/>
        <w:jc w:val="center"/>
        <w:rPr>
          <w:rtl/>
        </w:rPr>
      </w:pPr>
      <w:r>
        <w:rPr>
          <w:noProof/>
          <w:rtl/>
        </w:rPr>
        <w:drawing>
          <wp:inline distT="0" distB="0" distL="0" distR="0" wp14:anchorId="2EA77C7E" wp14:editId="6A5FCAC2">
            <wp:extent cx="3252216" cy="2788920"/>
            <wp:effectExtent l="0" t="0" r="5715" b="0"/>
            <wp:docPr id="47" name="תמונה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0-MAT-014-8A-SOF-pnimi-q21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2216" cy="278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A83" w:rsidRDefault="00777A83" w:rsidP="00777A83">
      <w:pPr>
        <w:pStyle w:val="Sargel2"/>
        <w:rPr>
          <w:rtl/>
        </w:rPr>
      </w:pPr>
    </w:p>
    <w:p w:rsidR="00777A83" w:rsidRDefault="00777A83" w:rsidP="00777A83">
      <w:pPr>
        <w:pStyle w:val="Sargel2"/>
        <w:rPr>
          <w:rtl/>
        </w:rPr>
      </w:pPr>
      <w:r w:rsidRPr="00E014A8">
        <w:rPr>
          <w:rFonts w:hint="cs"/>
          <w:rtl/>
        </w:rPr>
        <w:t>א.</w:t>
      </w:r>
      <w:r w:rsidRPr="00E014A8">
        <w:rPr>
          <w:rtl/>
        </w:rPr>
        <w:tab/>
      </w:r>
      <w:r w:rsidRPr="00E014A8">
        <w:rPr>
          <w:rFonts w:hint="cs"/>
          <w:rtl/>
        </w:rPr>
        <w:t xml:space="preserve">מהו האורך של </w:t>
      </w:r>
      <w:r w:rsidRPr="00E014A8">
        <w:rPr>
          <w:rStyle w:val="DavidMFObold"/>
          <w:rFonts w:ascii="DavidMFO" w:hAnsi="DavidMFO" w:cs="David" w:hint="cs"/>
          <w:rtl/>
          <w:lang w:bidi="he-IL"/>
        </w:rPr>
        <w:t>רדיוס</w:t>
      </w:r>
      <w:r w:rsidRPr="00E014A8">
        <w:rPr>
          <w:rFonts w:hint="cs"/>
          <w:rtl/>
        </w:rPr>
        <w:t xml:space="preserve"> המעגל ביחידות אורך?</w:t>
      </w:r>
    </w:p>
    <w:p w:rsidR="00777A83" w:rsidRPr="00E014A8" w:rsidRDefault="00777A83" w:rsidP="00777A83">
      <w:pPr>
        <w:pStyle w:val="Sargel2"/>
        <w:rPr>
          <w:rtl/>
        </w:rPr>
      </w:pPr>
    </w:p>
    <w:p w:rsidR="00777A83" w:rsidRPr="00C21516" w:rsidRDefault="00777A83" w:rsidP="002E22D3">
      <w:pPr>
        <w:pStyle w:val="sargel2-ravbrera"/>
        <w:ind w:left="1361" w:hanging="851"/>
        <w:rPr>
          <w:rFonts w:cs="Arial"/>
          <w:rtl/>
        </w:rPr>
      </w:pPr>
      <w:r w:rsidRPr="00CB5C57">
        <w:rPr>
          <w:position w:val="-6"/>
          <w:sz w:val="20"/>
          <w:szCs w:val="20"/>
          <w:rtl/>
        </w:rPr>
        <w:t>1</w:t>
      </w:r>
      <w:r w:rsidRPr="00286F3B">
        <w:rPr>
          <w:sz w:val="32"/>
          <w:szCs w:val="32"/>
        </w:rPr>
        <w:sym w:font="Webdings" w:char="F063"/>
      </w:r>
      <w:r>
        <w:rPr>
          <w:rFonts w:hint="cs"/>
          <w:rtl/>
        </w:rPr>
        <w:tab/>
      </w:r>
      <w:r w:rsidR="002E22D3">
        <w:rPr>
          <w:rStyle w:val="grade5-15"/>
        </w:rPr>
        <w:t>4</w:t>
      </w:r>
    </w:p>
    <w:p w:rsidR="00777A83" w:rsidRPr="007D4C6F" w:rsidRDefault="00777A83" w:rsidP="002E22D3">
      <w:pPr>
        <w:pStyle w:val="sargel2-ravbrera"/>
        <w:ind w:left="1361" w:hanging="851"/>
        <w:rPr>
          <w:rStyle w:val="5-LTR15"/>
          <w:rFonts w:cs="Arial"/>
          <w:rtl/>
          <w:lang w:val="en-US"/>
        </w:rPr>
      </w:pPr>
      <w:r w:rsidRPr="00CB5C57">
        <w:rPr>
          <w:position w:val="-6"/>
          <w:sz w:val="20"/>
          <w:szCs w:val="20"/>
          <w:rtl/>
        </w:rPr>
        <w:t>2</w:t>
      </w:r>
      <w:r w:rsidRPr="00286F3B">
        <w:rPr>
          <w:sz w:val="32"/>
          <w:szCs w:val="32"/>
        </w:rPr>
        <w:sym w:font="Webdings" w:char="F063"/>
      </w:r>
      <w:r w:rsidRPr="001F73EE">
        <w:rPr>
          <w:rtl/>
        </w:rPr>
        <w:tab/>
      </w:r>
      <w:r w:rsidR="002E22D3">
        <w:rPr>
          <w:rStyle w:val="grade5-15"/>
        </w:rPr>
        <w:t>5</w:t>
      </w:r>
    </w:p>
    <w:p w:rsidR="00777A83" w:rsidRPr="007D4C6F" w:rsidRDefault="00777A83" w:rsidP="002E22D3">
      <w:pPr>
        <w:pStyle w:val="sargel2-ravbrera"/>
        <w:ind w:left="1361" w:hanging="851"/>
        <w:rPr>
          <w:rFonts w:cs="Arial"/>
          <w:rtl/>
        </w:rPr>
      </w:pPr>
      <w:r w:rsidRPr="00CB5C57">
        <w:rPr>
          <w:position w:val="-6"/>
          <w:sz w:val="20"/>
          <w:szCs w:val="20"/>
          <w:rtl/>
        </w:rPr>
        <w:t>3</w:t>
      </w:r>
      <w:r w:rsidRPr="00286F3B">
        <w:rPr>
          <w:sz w:val="32"/>
          <w:szCs w:val="32"/>
        </w:rPr>
        <w:sym w:font="Webdings" w:char="F063"/>
      </w:r>
      <w:r w:rsidRPr="001F73EE">
        <w:rPr>
          <w:rtl/>
        </w:rPr>
        <w:tab/>
      </w:r>
      <w:r w:rsidR="002E22D3">
        <w:rPr>
          <w:rStyle w:val="grade5-15"/>
        </w:rPr>
        <w:t>7</w:t>
      </w:r>
    </w:p>
    <w:p w:rsidR="00777A83" w:rsidRPr="007D4C6F" w:rsidRDefault="00777A83" w:rsidP="002E22D3">
      <w:pPr>
        <w:pStyle w:val="sargel2-ravbrera"/>
        <w:ind w:left="1361" w:hanging="851"/>
        <w:rPr>
          <w:rFonts w:cs="Arial"/>
          <w:rtl/>
        </w:rPr>
      </w:pPr>
      <w:r w:rsidRPr="00CB5C57">
        <w:rPr>
          <w:position w:val="-6"/>
          <w:sz w:val="20"/>
          <w:szCs w:val="20"/>
          <w:rtl/>
        </w:rPr>
        <w:t>4</w:t>
      </w:r>
      <w:r w:rsidRPr="00286F3B">
        <w:rPr>
          <w:sz w:val="32"/>
          <w:szCs w:val="32"/>
        </w:rPr>
        <w:sym w:font="Webdings" w:char="F063"/>
      </w:r>
      <w:r w:rsidRPr="001F73EE">
        <w:rPr>
          <w:rtl/>
        </w:rPr>
        <w:tab/>
      </w:r>
      <w:r w:rsidR="002E22D3">
        <w:rPr>
          <w:rStyle w:val="grade5-15"/>
        </w:rPr>
        <w:t>10</w:t>
      </w:r>
    </w:p>
    <w:p w:rsidR="00777A83" w:rsidRDefault="00777A83" w:rsidP="00777A83">
      <w:pPr>
        <w:pStyle w:val="Sargel2"/>
        <w:rPr>
          <w:rtl/>
        </w:rPr>
      </w:pPr>
    </w:p>
    <w:p w:rsidR="00777A83" w:rsidRPr="00E014A8" w:rsidRDefault="00777A83" w:rsidP="00777A83">
      <w:pPr>
        <w:pStyle w:val="Sargel2"/>
      </w:pPr>
      <w:r w:rsidRPr="00E014A8">
        <w:rPr>
          <w:rFonts w:hint="cs"/>
          <w:rtl/>
        </w:rPr>
        <w:t>ב.</w:t>
      </w:r>
      <w:r w:rsidRPr="00E014A8">
        <w:rPr>
          <w:rtl/>
        </w:rPr>
        <w:tab/>
      </w:r>
      <w:r w:rsidRPr="00E014A8">
        <w:rPr>
          <w:rFonts w:hint="cs"/>
          <w:rtl/>
        </w:rPr>
        <w:t xml:space="preserve">מהו </w:t>
      </w:r>
      <w:r w:rsidRPr="00E014A8">
        <w:rPr>
          <w:rStyle w:val="DavidMFORegular"/>
          <w:rFonts w:cs="David" w:hint="cs"/>
          <w:rtl/>
          <w:lang w:bidi="he-IL"/>
        </w:rPr>
        <w:t>היקף</w:t>
      </w:r>
      <w:r w:rsidRPr="00E014A8">
        <w:rPr>
          <w:rFonts w:hint="cs"/>
          <w:rtl/>
        </w:rPr>
        <w:t xml:space="preserve"> המעגל ביחידות אורך?</w:t>
      </w:r>
    </w:p>
    <w:p w:rsidR="00777A83" w:rsidRDefault="00777A83" w:rsidP="00777A83">
      <w:pPr>
        <w:pStyle w:val="Sargel2"/>
        <w:rPr>
          <w:rStyle w:val="grade5-15"/>
        </w:rPr>
      </w:pPr>
    </w:p>
    <w:p w:rsidR="00777A83" w:rsidRDefault="00777A83" w:rsidP="00777A83">
      <w:pPr>
        <w:pStyle w:val="Sargel2"/>
        <w:rPr>
          <w:rStyle w:val="grade5-15"/>
        </w:rPr>
      </w:pPr>
    </w:p>
    <w:p w:rsidR="00777A83" w:rsidRDefault="00777A83" w:rsidP="00777A83">
      <w:pPr>
        <w:pStyle w:val="Sargel2"/>
        <w:rPr>
          <w:rStyle w:val="grade5-15"/>
        </w:rPr>
      </w:pPr>
    </w:p>
    <w:p w:rsidR="00777A83" w:rsidRPr="00E014A8" w:rsidRDefault="00777A83" w:rsidP="00777A83">
      <w:pPr>
        <w:pStyle w:val="Sargel1"/>
        <w:ind w:left="510" w:hanging="510"/>
        <w:rPr>
          <w:rFonts w:asciiTheme="minorHAnsi" w:hAnsiTheme="minorHAnsi"/>
          <w:rtl/>
        </w:rPr>
      </w:pPr>
      <w:r>
        <w:rPr>
          <w:rFonts w:hint="cs"/>
          <w:rtl/>
        </w:rPr>
        <w:tab/>
      </w:r>
      <w:r w:rsidRPr="00317201">
        <w:rPr>
          <w:rFonts w:hint="cs"/>
          <w:rtl/>
        </w:rPr>
        <w:t>תשובה:</w:t>
      </w:r>
      <w:r>
        <w:rPr>
          <w:rFonts w:hint="cs"/>
          <w:rtl/>
        </w:rPr>
        <w:t xml:space="preserve"> </w:t>
      </w:r>
      <w:r w:rsidRPr="00317201">
        <w:rPr>
          <w:rStyle w:val="underline-30gray"/>
          <w:rFonts w:hint="cs"/>
          <w:u w:color="D9D9D9" w:themeColor="background1" w:themeShade="D9"/>
          <w:rtl/>
        </w:rPr>
        <w:t xml:space="preserve">                           </w:t>
      </w:r>
      <w:r w:rsidRPr="00317201">
        <w:rPr>
          <w:rStyle w:val="underline-30gray"/>
          <w:rFonts w:hint="cs"/>
          <w:u w:val="none"/>
          <w:rtl/>
        </w:rPr>
        <w:t xml:space="preserve"> </w:t>
      </w:r>
      <w:r>
        <w:rPr>
          <w:rStyle w:val="5-LTR15"/>
          <w:rFonts w:asciiTheme="minorHAnsi" w:hAnsiTheme="minorHAnsi" w:cs="David"/>
          <w:lang w:val="en-US"/>
        </w:rPr>
        <w:t xml:space="preserve"> </w:t>
      </w:r>
      <w:r>
        <w:rPr>
          <w:rFonts w:hint="cs"/>
          <w:rtl/>
        </w:rPr>
        <w:t xml:space="preserve">יחידות אורך  </w:t>
      </w:r>
      <w:r w:rsidRPr="00317201">
        <w:rPr>
          <w:rStyle w:val="5-LTR15"/>
          <w:rFonts w:ascii="David" w:hAnsi="David" w:cs="David"/>
          <w:lang w:val="en-US"/>
        </w:rPr>
        <w:t xml:space="preserve"> </w:t>
      </w:r>
    </w:p>
    <w:p w:rsidR="00777A83" w:rsidRDefault="00777A83">
      <w:pPr>
        <w:bidi w:val="0"/>
        <w:spacing w:after="0" w:line="240" w:lineRule="auto"/>
        <w:rPr>
          <w:rFonts w:ascii="DavidMFOBold" w:hAnsi="DavidMFOBold" w:cs="David"/>
          <w:b/>
          <w:bCs/>
          <w:color w:val="000000"/>
          <w:sz w:val="30"/>
          <w:szCs w:val="30"/>
          <w:rtl/>
        </w:rPr>
      </w:pPr>
      <w:r>
        <w:rPr>
          <w:rtl/>
        </w:rPr>
        <w:br w:type="page"/>
      </w:r>
    </w:p>
    <w:p w:rsidR="00317201" w:rsidRPr="00F36191" w:rsidRDefault="00317201" w:rsidP="00305F13">
      <w:pPr>
        <w:pStyle w:val="Sheela"/>
        <w:rPr>
          <w:rtl/>
        </w:rPr>
      </w:pPr>
      <w:r w:rsidRPr="00F36191">
        <w:rPr>
          <w:rFonts w:hint="cs"/>
          <w:rtl/>
        </w:rPr>
        <w:lastRenderedPageBreak/>
        <w:t xml:space="preserve">שאלה </w:t>
      </w:r>
      <w:r w:rsidR="00305F13">
        <w:rPr>
          <w:rFonts w:hint="cs"/>
          <w:rtl/>
        </w:rPr>
        <w:t>21</w:t>
      </w:r>
    </w:p>
    <w:p w:rsidR="00317201" w:rsidRPr="00F36191" w:rsidRDefault="00317201" w:rsidP="00F36191">
      <w:pPr>
        <w:pStyle w:val="Sargel1"/>
        <w:rPr>
          <w:rtl/>
        </w:rPr>
      </w:pPr>
      <w:r w:rsidRPr="00F36191">
        <w:rPr>
          <w:rFonts w:hint="cs"/>
          <w:rtl/>
        </w:rPr>
        <w:t xml:space="preserve">על מערכת הצירים שלפניכם מסומנות נקודות. </w:t>
      </w:r>
    </w:p>
    <w:p w:rsidR="00317201" w:rsidRDefault="00317201">
      <w:pPr>
        <w:pStyle w:val="Sargel1"/>
        <w:rPr>
          <w:rtl/>
        </w:rPr>
      </w:pPr>
    </w:p>
    <w:p w:rsidR="00317201" w:rsidRDefault="00F36191">
      <w:pPr>
        <w:pStyle w:val="Sargel1"/>
        <w:jc w:val="center"/>
        <w:rPr>
          <w:rtl/>
        </w:rPr>
      </w:pPr>
      <w:r>
        <w:rPr>
          <w:noProof/>
          <w:rtl/>
        </w:rPr>
        <w:drawing>
          <wp:inline distT="0" distB="0" distL="0" distR="0">
            <wp:extent cx="4358640" cy="4288536"/>
            <wp:effectExtent l="0" t="0" r="3810" b="0"/>
            <wp:docPr id="40" name="תמונה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0-MAT-014-8A-SOF-pnimi-q18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8640" cy="4288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7201" w:rsidRDefault="00317201">
      <w:pPr>
        <w:pStyle w:val="Sargel1"/>
        <w:rPr>
          <w:rtl/>
        </w:rPr>
      </w:pPr>
    </w:p>
    <w:p w:rsidR="00317201" w:rsidRDefault="00317201" w:rsidP="00F36191">
      <w:pPr>
        <w:pStyle w:val="Sargel1"/>
        <w:rPr>
          <w:rtl/>
        </w:rPr>
      </w:pPr>
      <w:r>
        <w:rPr>
          <w:rFonts w:hint="cs"/>
          <w:rtl/>
        </w:rPr>
        <w:t xml:space="preserve">ישר מסוים עובר דרך הנקודה </w:t>
      </w:r>
      <w:r>
        <w:rPr>
          <w:rStyle w:val="Times"/>
        </w:rPr>
        <w:t>A</w:t>
      </w:r>
      <w:r>
        <w:rPr>
          <w:rStyle w:val="5-LTR15"/>
        </w:rPr>
        <w:t>(0,–6)</w:t>
      </w:r>
      <w:r>
        <w:rPr>
          <w:rFonts w:hint="cs"/>
          <w:rtl/>
        </w:rPr>
        <w:t xml:space="preserve"> והשיפוע שלו הוא </w:t>
      </w:r>
      <w:r>
        <w:rPr>
          <w:rStyle w:val="5-LTR15"/>
        </w:rPr>
        <w:t>2</w:t>
      </w:r>
      <w:r>
        <w:rPr>
          <w:rFonts w:hint="cs"/>
          <w:rtl/>
        </w:rPr>
        <w:t xml:space="preserve"> . </w:t>
      </w:r>
    </w:p>
    <w:p w:rsidR="00317201" w:rsidRDefault="00317201" w:rsidP="00F36191">
      <w:pPr>
        <w:pStyle w:val="Sargel1"/>
        <w:rPr>
          <w:rtl/>
        </w:rPr>
      </w:pPr>
      <w:r>
        <w:rPr>
          <w:rFonts w:hint="cs"/>
          <w:rtl/>
        </w:rPr>
        <w:t>איזו נקודה מהנקודות שלפניכם נמצאת על הישר?</w:t>
      </w:r>
    </w:p>
    <w:p w:rsidR="00F36191" w:rsidRDefault="00F36191">
      <w:pPr>
        <w:pStyle w:val="Sargel2"/>
        <w:rPr>
          <w:rtl/>
        </w:rPr>
      </w:pPr>
    </w:p>
    <w:p w:rsidR="00CB5C57" w:rsidRPr="00C21516" w:rsidRDefault="00CB5C57" w:rsidP="00141ADC">
      <w:pPr>
        <w:pStyle w:val="sargel2-ravbrera"/>
        <w:ind w:left="851" w:hanging="851"/>
        <w:rPr>
          <w:rFonts w:cs="Arial"/>
          <w:rtl/>
        </w:rPr>
      </w:pPr>
      <w:r w:rsidRPr="00CB5C57">
        <w:rPr>
          <w:position w:val="-6"/>
          <w:sz w:val="20"/>
          <w:szCs w:val="20"/>
          <w:rtl/>
        </w:rPr>
        <w:t>1</w:t>
      </w:r>
      <w:r w:rsidRPr="00286F3B">
        <w:rPr>
          <w:sz w:val="32"/>
          <w:szCs w:val="32"/>
        </w:rPr>
        <w:sym w:font="Webdings" w:char="F063"/>
      </w:r>
      <w:r>
        <w:rPr>
          <w:rFonts w:hint="cs"/>
          <w:rtl/>
        </w:rPr>
        <w:tab/>
      </w:r>
      <w:r w:rsidR="002E22D3">
        <w:rPr>
          <w:rStyle w:val="grade5-15"/>
        </w:rPr>
        <w:t>Q</w:t>
      </w:r>
    </w:p>
    <w:p w:rsidR="00CB5C57" w:rsidRPr="007D4C6F" w:rsidRDefault="00CB5C57" w:rsidP="002E22D3">
      <w:pPr>
        <w:pStyle w:val="sargel2-ravbrera"/>
        <w:ind w:left="851" w:hanging="851"/>
        <w:rPr>
          <w:rStyle w:val="5-LTR15"/>
          <w:rFonts w:cs="Arial"/>
          <w:rtl/>
          <w:lang w:val="en-US"/>
        </w:rPr>
      </w:pPr>
      <w:r w:rsidRPr="00CB5C57">
        <w:rPr>
          <w:position w:val="-6"/>
          <w:sz w:val="20"/>
          <w:szCs w:val="20"/>
          <w:rtl/>
        </w:rPr>
        <w:t>2</w:t>
      </w:r>
      <w:r w:rsidRPr="00286F3B">
        <w:rPr>
          <w:sz w:val="32"/>
          <w:szCs w:val="32"/>
        </w:rPr>
        <w:sym w:font="Webdings" w:char="F063"/>
      </w:r>
      <w:r w:rsidRPr="001F73EE">
        <w:rPr>
          <w:rtl/>
        </w:rPr>
        <w:tab/>
      </w:r>
      <w:r w:rsidR="002E22D3">
        <w:rPr>
          <w:rStyle w:val="grade5-15"/>
        </w:rPr>
        <w:t>P</w:t>
      </w:r>
    </w:p>
    <w:p w:rsidR="00CB5C57" w:rsidRPr="007D4C6F" w:rsidRDefault="00CB5C57" w:rsidP="00141ADC">
      <w:pPr>
        <w:pStyle w:val="sargel2-ravbrera"/>
        <w:ind w:left="851" w:hanging="851"/>
        <w:rPr>
          <w:rFonts w:cs="Arial"/>
          <w:rtl/>
        </w:rPr>
      </w:pPr>
      <w:r w:rsidRPr="00CB5C57">
        <w:rPr>
          <w:position w:val="-6"/>
          <w:sz w:val="20"/>
          <w:szCs w:val="20"/>
          <w:rtl/>
        </w:rPr>
        <w:t>3</w:t>
      </w:r>
      <w:r w:rsidRPr="00286F3B">
        <w:rPr>
          <w:sz w:val="32"/>
          <w:szCs w:val="32"/>
        </w:rPr>
        <w:sym w:font="Webdings" w:char="F063"/>
      </w:r>
      <w:r w:rsidRPr="001F73EE">
        <w:rPr>
          <w:rtl/>
        </w:rPr>
        <w:tab/>
      </w:r>
      <w:r w:rsidR="002E22D3">
        <w:rPr>
          <w:rStyle w:val="grade5-15"/>
        </w:rPr>
        <w:t>M</w:t>
      </w:r>
    </w:p>
    <w:p w:rsidR="00CB5C57" w:rsidRPr="007D4C6F" w:rsidRDefault="00CB5C57" w:rsidP="00141ADC">
      <w:pPr>
        <w:pStyle w:val="sargel2-ravbrera"/>
        <w:ind w:left="851" w:hanging="851"/>
        <w:rPr>
          <w:rFonts w:cs="Arial"/>
          <w:rtl/>
        </w:rPr>
      </w:pPr>
      <w:r w:rsidRPr="00CB5C57">
        <w:rPr>
          <w:position w:val="-6"/>
          <w:sz w:val="20"/>
          <w:szCs w:val="20"/>
          <w:rtl/>
        </w:rPr>
        <w:t>4</w:t>
      </w:r>
      <w:r w:rsidRPr="00286F3B">
        <w:rPr>
          <w:sz w:val="32"/>
          <w:szCs w:val="32"/>
        </w:rPr>
        <w:sym w:font="Webdings" w:char="F063"/>
      </w:r>
      <w:r w:rsidRPr="001F73EE">
        <w:rPr>
          <w:rtl/>
        </w:rPr>
        <w:tab/>
      </w:r>
      <w:bookmarkStart w:id="0" w:name="_GoBack"/>
      <w:bookmarkEnd w:id="0"/>
      <w:r w:rsidR="002E22D3">
        <w:rPr>
          <w:rStyle w:val="grade5-15"/>
        </w:rPr>
        <w:t>T</w:t>
      </w:r>
    </w:p>
    <w:p w:rsidR="00CB5C57" w:rsidRDefault="00CB5C57">
      <w:pPr>
        <w:bidi w:val="0"/>
        <w:spacing w:after="0" w:line="240" w:lineRule="auto"/>
        <w:rPr>
          <w:rFonts w:ascii="DavidMFOBold" w:hAnsi="DavidMFOBold" w:cs="Times New Roman"/>
          <w:b/>
          <w:bCs/>
          <w:color w:val="000000"/>
          <w:sz w:val="30"/>
          <w:szCs w:val="30"/>
          <w:rtl/>
        </w:rPr>
      </w:pPr>
    </w:p>
    <w:p w:rsidR="00E014A8" w:rsidRDefault="00E014A8">
      <w:pPr>
        <w:pStyle w:val="Sargel2"/>
        <w:spacing w:before="340" w:after="113"/>
        <w:jc w:val="center"/>
        <w:rPr>
          <w:rStyle w:val="DavidMFORegular"/>
          <w:rFonts w:ascii="DavidMFOBold" w:hAnsi="DavidMFOBold" w:cs="David"/>
          <w:b/>
          <w:bCs/>
          <w:sz w:val="48"/>
          <w:szCs w:val="48"/>
          <w:rtl/>
          <w:lang w:bidi="he-IL"/>
        </w:rPr>
      </w:pPr>
    </w:p>
    <w:p w:rsidR="00305F13" w:rsidRDefault="00317201" w:rsidP="000C494A">
      <w:pPr>
        <w:bidi w:val="0"/>
        <w:spacing w:after="0" w:line="240" w:lineRule="auto"/>
        <w:jc w:val="center"/>
        <w:rPr>
          <w:rFonts w:asciiTheme="minorHAnsi" w:hAnsiTheme="minorHAnsi" w:cs="Times New Roman"/>
          <w:b/>
          <w:bCs/>
          <w:sz w:val="48"/>
          <w:szCs w:val="48"/>
          <w:rtl/>
          <w:lang w:bidi="ar-SA"/>
        </w:rPr>
        <w:sectPr w:rsidR="00305F13">
          <w:footerReference w:type="default" r:id="rId35"/>
          <w:pgSz w:w="11906" w:h="16838"/>
          <w:pgMar w:top="1417" w:right="1701" w:bottom="1134" w:left="1417" w:header="720" w:footer="720" w:gutter="0"/>
          <w:cols w:space="720"/>
          <w:noEndnote/>
        </w:sectPr>
      </w:pPr>
      <w:r w:rsidRPr="00E014A8">
        <w:rPr>
          <w:rStyle w:val="DavidMFORegular"/>
          <w:rFonts w:ascii="DavidMFOBold" w:hAnsi="DavidMFOBold" w:cs="David" w:hint="cs"/>
          <w:b/>
          <w:bCs/>
          <w:sz w:val="48"/>
          <w:szCs w:val="48"/>
          <w:rtl/>
          <w:lang w:bidi="he-IL"/>
        </w:rPr>
        <w:t>בהצלחה</w:t>
      </w:r>
      <w:r w:rsidRPr="00E014A8">
        <w:rPr>
          <w:rStyle w:val="DavidMFORegular"/>
          <w:rFonts w:ascii="DavidMFOBold" w:hAnsi="DavidMFOBold" w:cs="David" w:hint="cs"/>
          <w:b/>
          <w:bCs/>
          <w:sz w:val="48"/>
          <w:szCs w:val="48"/>
          <w:rtl/>
        </w:rPr>
        <w:t>!</w:t>
      </w:r>
      <w:r w:rsidR="00305F13">
        <w:rPr>
          <w:rFonts w:asciiTheme="minorHAnsi" w:hAnsiTheme="minorHAnsi" w:cs="Times New Roman"/>
          <w:b/>
          <w:bCs/>
          <w:sz w:val="48"/>
          <w:szCs w:val="48"/>
          <w:rtl/>
          <w:lang w:bidi="ar-SA"/>
        </w:rPr>
        <w:br w:type="page"/>
      </w:r>
    </w:p>
    <w:p w:rsidR="00305F13" w:rsidRDefault="00305F13">
      <w:pPr>
        <w:bidi w:val="0"/>
        <w:spacing w:after="0" w:line="240" w:lineRule="auto"/>
        <w:rPr>
          <w:rFonts w:asciiTheme="minorHAnsi" w:hAnsiTheme="minorHAnsi" w:cs="David"/>
          <w:b/>
          <w:bCs/>
          <w:color w:val="000000"/>
          <w:sz w:val="48"/>
          <w:szCs w:val="48"/>
          <w:rtl/>
        </w:rPr>
      </w:pPr>
    </w:p>
    <w:p w:rsidR="00E014A8" w:rsidRPr="00E014A8" w:rsidRDefault="00E014A8" w:rsidP="00EE1D7B">
      <w:pPr>
        <w:pStyle w:val="Sargel2"/>
        <w:spacing w:before="340" w:after="113"/>
        <w:jc w:val="center"/>
        <w:rPr>
          <w:rFonts w:asciiTheme="minorHAnsi" w:hAnsiTheme="minorHAnsi"/>
          <w:b/>
          <w:bCs/>
          <w:sz w:val="48"/>
          <w:szCs w:val="48"/>
          <w:lang w:bidi="ar-SA"/>
        </w:rPr>
        <w:sectPr w:rsidR="00E014A8" w:rsidRPr="00E014A8" w:rsidSect="00305F13">
          <w:headerReference w:type="default" r:id="rId36"/>
          <w:footerReference w:type="default" r:id="rId37"/>
          <w:type w:val="continuous"/>
          <w:pgSz w:w="11906" w:h="16838"/>
          <w:pgMar w:top="1417" w:right="1701" w:bottom="1134" w:left="1417" w:header="720" w:footer="720" w:gutter="0"/>
          <w:cols w:space="720"/>
          <w:noEndnote/>
        </w:sectPr>
      </w:pPr>
      <w:r>
        <w:rPr>
          <w:rFonts w:asciiTheme="minorHAnsi" w:hAnsiTheme="minorHAnsi"/>
          <w:b/>
          <w:bCs/>
          <w:sz w:val="48"/>
          <w:szCs w:val="48"/>
          <w:lang w:bidi="ar-SA"/>
        </w:rPr>
        <w:br w:type="page"/>
      </w:r>
    </w:p>
    <w:p w:rsidR="005A3C26" w:rsidRPr="005A3C26" w:rsidRDefault="00F411FE" w:rsidP="00E014A8">
      <w:pPr>
        <w:bidi w:val="0"/>
        <w:spacing w:after="0" w:line="240" w:lineRule="auto"/>
        <w:rPr>
          <w:rFonts w:ascii="DavidMFOBold" w:hAnsi="DavidMFOBold"/>
          <w:b/>
          <w:bCs/>
          <w:sz w:val="48"/>
          <w:szCs w:val="48"/>
          <w:rtl/>
          <w:lang w:bidi="ar-SA"/>
        </w:rPr>
      </w:pPr>
      <w:r>
        <w:rPr>
          <w:rFonts w:ascii="DavidMFOBold" w:hAnsi="DavidMFOBold"/>
          <w:b/>
          <w:bCs/>
          <w:noProof/>
          <w:sz w:val="48"/>
          <w:szCs w:val="48"/>
          <w:rtl/>
        </w:rPr>
        <w:lastRenderedPageBreak/>
        <w:drawing>
          <wp:anchor distT="0" distB="0" distL="114300" distR="114300" simplePos="0" relativeHeight="251676160" behindDoc="0" locked="0" layoutInCell="1" allowOverlap="1">
            <wp:simplePos x="896620" y="896620"/>
            <wp:positionH relativeFrom="page">
              <wp:align>center</wp:align>
            </wp:positionH>
            <wp:positionV relativeFrom="page">
              <wp:align>center</wp:align>
            </wp:positionV>
            <wp:extent cx="7538400" cy="10663200"/>
            <wp:effectExtent l="0" t="0" r="5715" b="5080"/>
            <wp:wrapSquare wrapText="bothSides"/>
            <wp:docPr id="4" name="תמונה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2-MAT-014-8B-SOF-pnimi-net_Page_28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400" cy="1066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A3C26" w:rsidRPr="005A3C26" w:rsidSect="00E014A8">
      <w:footerReference w:type="default" r:id="rId39"/>
      <w:type w:val="continuous"/>
      <w:pgSz w:w="11906" w:h="16838"/>
      <w:pgMar w:top="1417" w:right="1701" w:bottom="113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494A" w:rsidRDefault="000C494A" w:rsidP="005A3C26">
      <w:pPr>
        <w:spacing w:after="0" w:line="240" w:lineRule="auto"/>
      </w:pPr>
      <w:r>
        <w:separator/>
      </w:r>
    </w:p>
  </w:endnote>
  <w:endnote w:type="continuationSeparator" w:id="0">
    <w:p w:rsidR="000C494A" w:rsidRDefault="000C494A" w:rsidP="005A3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inSoftPro-Medium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DavidMFOBold">
    <w:altName w:val="Times New Roman"/>
    <w:panose1 w:val="00000000000000000000"/>
    <w:charset w:val="B3"/>
    <w:family w:val="auto"/>
    <w:notTrueType/>
    <w:pitch w:val="default"/>
    <w:sig w:usb0="00000001" w:usb1="00000000" w:usb2="00000000" w:usb3="00000000" w:csb0="00000000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DavidMFO">
    <w:altName w:val="Times New Roman"/>
    <w:panose1 w:val="00000000000000000000"/>
    <w:charset w:val="B3"/>
    <w:family w:val="auto"/>
    <w:notTrueType/>
    <w:pitch w:val="default"/>
    <w:sig w:usb0="00000001" w:usb1="00000000" w:usb2="00000000" w:usb3="00000000" w:csb0="00000000" w:csb1="00000000"/>
  </w:font>
  <w:font w:name="Times n">
    <w:altName w:val="Times New Roman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Narkisi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HutMFOBold">
    <w:altName w:val="Times New Roman"/>
    <w:panose1 w:val="00000000000000000000"/>
    <w:charset w:val="B3"/>
    <w:family w:val="auto"/>
    <w:notTrueType/>
    <w:pitch w:val="default"/>
    <w:sig w:usb0="00000001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94A" w:rsidRPr="00207354" w:rsidRDefault="000C494A" w:rsidP="00F411FE">
    <w:pPr>
      <w:pStyle w:val="a6"/>
      <w:pBdr>
        <w:top w:val="single" w:sz="6" w:space="1" w:color="000000"/>
      </w:pBdr>
      <w:tabs>
        <w:tab w:val="clear" w:pos="8306"/>
        <w:tab w:val="right" w:pos="8788"/>
      </w:tabs>
      <w:spacing w:after="0" w:line="240" w:lineRule="auto"/>
      <w:rPr>
        <w:rFonts w:cs="David"/>
      </w:rPr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9C8D63A" wp14:editId="08CF6589">
              <wp:simplePos x="0" y="0"/>
              <wp:positionH relativeFrom="column">
                <wp:posOffset>519430</wp:posOffset>
              </wp:positionH>
              <wp:positionV relativeFrom="paragraph">
                <wp:posOffset>123825</wp:posOffset>
              </wp:positionV>
              <wp:extent cx="5153660" cy="4191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3660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494A" w:rsidRDefault="000C494A" w:rsidP="005A3C26">
                          <w:r>
                            <w:sym w:font="Symbol" w:char="0020"/>
                          </w:r>
                          <w:r>
                            <w:sym w:font="Symbol" w:char="00D3"/>
                          </w:r>
                          <w:r>
                            <w:rPr>
                              <w:rFonts w:cs="David" w:hint="cs"/>
                              <w:rtl/>
                            </w:rPr>
                            <w:t>כל הזכויות שמורות לראמ"ה – הרשות הארצית למדידה והערכה בחינוך, משרד החינוך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40.9pt;margin-top:9.75pt;width:405.8pt;height:33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" filled="f" stroked="f">
              <v:textbox style="mso-fit-shape-to-text:t">
                <w:txbxContent>
                  <w:p w:rsidR="00E014A8" w:rsidRDefault="00E014A8" w:rsidP="005A3C26">
                    <w:r>
                      <w:sym w:font="Symbol" w:char="0020"/>
                    </w:r>
                    <w:r>
                      <w:sym w:font="Symbol" w:char="00D3"/>
                    </w:r>
                    <w:r>
                      <w:rPr>
                        <w:rFonts w:cs="David" w:hint="cs"/>
                        <w:rtl/>
                      </w:rPr>
                      <w:t xml:space="preserve">כל הזכויות שמורות </w:t>
                    </w:r>
                    <w:proofErr w:type="spellStart"/>
                    <w:r>
                      <w:rPr>
                        <w:rFonts w:cs="David" w:hint="cs"/>
                        <w:rtl/>
                      </w:rPr>
                      <w:t>לראמ"ה</w:t>
                    </w:r>
                    <w:proofErr w:type="spellEnd"/>
                    <w:r>
                      <w:rPr>
                        <w:rFonts w:cs="David" w:hint="cs"/>
                        <w:rtl/>
                      </w:rPr>
                      <w:t xml:space="preserve"> – הרשות הארצית למדידה והערכה בחינוך, משרד החינוך</w:t>
                    </w:r>
                  </w:p>
                </w:txbxContent>
              </v:textbox>
            </v:shape>
          </w:pict>
        </mc:Fallback>
      </mc:AlternateContent>
    </w:r>
    <w:r w:rsidRPr="001972D8">
      <w:rPr>
        <w:rFonts w:cs="David" w:hint="cs"/>
        <w:rtl/>
      </w:rPr>
      <w:t>מבחן</w:t>
    </w:r>
    <w:r>
      <w:rPr>
        <w:rFonts w:cs="David" w:hint="cs"/>
        <w:rtl/>
      </w:rPr>
      <w:t xml:space="preserve"> פנימי</w:t>
    </w:r>
    <w:r w:rsidRPr="001972D8">
      <w:rPr>
        <w:rFonts w:cs="David" w:hint="cs"/>
        <w:rtl/>
      </w:rPr>
      <w:t xml:space="preserve"> </w:t>
    </w:r>
    <w:r>
      <w:rPr>
        <w:rFonts w:cs="David" w:hint="cs"/>
        <w:rtl/>
      </w:rPr>
      <w:t>132</w:t>
    </w:r>
    <w:r w:rsidRPr="001972D8">
      <w:rPr>
        <w:rFonts w:cs="David" w:hint="cs"/>
        <w:rtl/>
      </w:rPr>
      <w:t xml:space="preserve"> ב</w:t>
    </w:r>
    <w:r>
      <w:rPr>
        <w:rFonts w:cs="David" w:hint="cs"/>
        <w:rtl/>
      </w:rPr>
      <w:t>מתמטיקה לכיתה ח' (8) – טור</w:t>
    </w:r>
    <w:r w:rsidRPr="001972D8">
      <w:rPr>
        <w:rFonts w:cs="David" w:hint="cs"/>
        <w:rtl/>
      </w:rPr>
      <w:t xml:space="preserve"> </w:t>
    </w:r>
    <w:r>
      <w:rPr>
        <w:rFonts w:cs="David" w:hint="cs"/>
        <w:rtl/>
      </w:rPr>
      <w:t>ב</w:t>
    </w:r>
    <w:r w:rsidRPr="001972D8">
      <w:rPr>
        <w:rFonts w:cs="David" w:hint="cs"/>
        <w:rtl/>
      </w:rPr>
      <w:t>'</w:t>
    </w:r>
    <w:r>
      <w:rPr>
        <w:rFonts w:cs="David" w:hint="cs"/>
        <w:rtl/>
      </w:rPr>
      <w:t xml:space="preserve">   </w:t>
    </w:r>
    <w:r w:rsidRPr="001972D8">
      <w:rPr>
        <w:rFonts w:cs="David" w:hint="cs"/>
        <w:rtl/>
      </w:rPr>
      <w:tab/>
    </w:r>
    <w:r>
      <w:rPr>
        <w:rFonts w:cs="David" w:hint="eastAsia"/>
        <w:rtl/>
      </w:rPr>
      <w:t>‏</w:t>
    </w:r>
    <w:r>
      <w:rPr>
        <w:rFonts w:cs="David" w:hint="cs"/>
        <w:rtl/>
      </w:rPr>
      <w:t xml:space="preserve"> </w:t>
    </w:r>
    <w:r>
      <w:rPr>
        <w:rFonts w:cs="David"/>
        <w:rtl/>
      </w:rPr>
      <w:fldChar w:fldCharType="begin"/>
    </w:r>
    <w:r>
      <w:rPr>
        <w:rFonts w:cs="David"/>
        <w:rtl/>
      </w:rPr>
      <w:instrText xml:space="preserve"> </w:instrText>
    </w:r>
    <w:r>
      <w:rPr>
        <w:rFonts w:cs="David" w:hint="cs"/>
      </w:rPr>
      <w:instrText>DATE</w:instrText>
    </w:r>
    <w:r>
      <w:rPr>
        <w:rFonts w:cs="David" w:hint="cs"/>
        <w:rtl/>
      </w:rPr>
      <w:instrText xml:space="preserve"> \@ "</w:instrText>
    </w:r>
    <w:r>
      <w:rPr>
        <w:rFonts w:cs="David" w:hint="cs"/>
      </w:rPr>
      <w:instrText>dd/MM/yyyy HH:mm</w:instrText>
    </w:r>
    <w:r>
      <w:rPr>
        <w:rFonts w:cs="David" w:hint="cs"/>
        <w:rtl/>
      </w:rPr>
      <w:instrText>"</w:instrText>
    </w:r>
    <w:r>
      <w:rPr>
        <w:rFonts w:cs="David"/>
        <w:rtl/>
      </w:rPr>
      <w:instrText xml:space="preserve"> </w:instrText>
    </w:r>
    <w:r>
      <w:rPr>
        <w:rFonts w:cs="David"/>
        <w:rtl/>
      </w:rPr>
      <w:fldChar w:fldCharType="separate"/>
    </w:r>
    <w:r w:rsidR="00867E4A">
      <w:rPr>
        <w:rFonts w:cs="David" w:hint="eastAsia"/>
        <w:noProof/>
        <w:rtl/>
      </w:rPr>
      <w:t>‏</w:t>
    </w:r>
    <w:r w:rsidR="00867E4A">
      <w:rPr>
        <w:rFonts w:cs="David"/>
        <w:noProof/>
        <w:rtl/>
      </w:rPr>
      <w:t>09/09/2014 08:02</w:t>
    </w:r>
    <w:r>
      <w:rPr>
        <w:rFonts w:cs="David"/>
        <w:rtl/>
      </w:rPr>
      <w:fldChar w:fldCharType="end"/>
    </w:r>
    <w:r>
      <w:rPr>
        <w:rFonts w:cs="David" w:hint="cs"/>
        <w:rtl/>
      </w:rPr>
      <w:tab/>
    </w:r>
    <w:r w:rsidRPr="001972D8">
      <w:rPr>
        <w:rFonts w:cs="David"/>
        <w:rtl/>
      </w:rPr>
      <w:fldChar w:fldCharType="begin"/>
    </w:r>
    <w:r w:rsidRPr="001972D8">
      <w:rPr>
        <w:rFonts w:cs="David"/>
        <w:rtl/>
      </w:rPr>
      <w:instrText xml:space="preserve"> </w:instrText>
    </w:r>
    <w:r w:rsidRPr="001972D8">
      <w:rPr>
        <w:rFonts w:cs="David"/>
      </w:rPr>
      <w:instrText xml:space="preserve">PAGE   \* MERGEFORMAT </w:instrText>
    </w:r>
    <w:r w:rsidRPr="001972D8">
      <w:rPr>
        <w:rFonts w:cs="David"/>
        <w:rtl/>
      </w:rPr>
      <w:fldChar w:fldCharType="separate"/>
    </w:r>
    <w:r w:rsidR="00867E4A" w:rsidRPr="00867E4A">
      <w:rPr>
        <w:rFonts w:cs="David"/>
        <w:noProof/>
        <w:rtl/>
        <w:lang w:val="he-IL"/>
      </w:rPr>
      <w:t>24</w:t>
    </w:r>
    <w:r w:rsidRPr="001972D8">
      <w:rPr>
        <w:rFonts w:cs="David"/>
        <w:rtl/>
      </w:rPr>
      <w:fldChar w:fldCharType="end"/>
    </w:r>
  </w:p>
  <w:p w:rsidR="000C494A" w:rsidRPr="005A3C26" w:rsidRDefault="000C494A" w:rsidP="005A3C26">
    <w:pPr>
      <w:pStyle w:val="a6"/>
      <w:spacing w:after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94A" w:rsidRPr="005A3C26" w:rsidRDefault="000C494A" w:rsidP="005A3C26">
    <w:pPr>
      <w:pStyle w:val="a6"/>
      <w:spacing w:after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94A" w:rsidRPr="005A3C26" w:rsidRDefault="000C494A" w:rsidP="005A3C26">
    <w:pPr>
      <w:pStyle w:val="a6"/>
      <w:spacing w:after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494A" w:rsidRDefault="000C494A" w:rsidP="005A3C26">
      <w:pPr>
        <w:spacing w:after="0" w:line="240" w:lineRule="auto"/>
      </w:pPr>
      <w:r>
        <w:separator/>
      </w:r>
    </w:p>
  </w:footnote>
  <w:footnote w:type="continuationSeparator" w:id="0">
    <w:p w:rsidR="000C494A" w:rsidRDefault="000C494A" w:rsidP="005A3C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94A" w:rsidRDefault="000C494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attachedTemplate r:id="rId1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1E8"/>
    <w:rsid w:val="000111DB"/>
    <w:rsid w:val="00034CEC"/>
    <w:rsid w:val="000C494A"/>
    <w:rsid w:val="000E2139"/>
    <w:rsid w:val="00106CFF"/>
    <w:rsid w:val="00141ADC"/>
    <w:rsid w:val="001630A2"/>
    <w:rsid w:val="001A2605"/>
    <w:rsid w:val="001E7279"/>
    <w:rsid w:val="0025528E"/>
    <w:rsid w:val="002A5279"/>
    <w:rsid w:val="002E22D3"/>
    <w:rsid w:val="00305F13"/>
    <w:rsid w:val="00317201"/>
    <w:rsid w:val="0031778A"/>
    <w:rsid w:val="003477F2"/>
    <w:rsid w:val="00384437"/>
    <w:rsid w:val="003974BC"/>
    <w:rsid w:val="003E4B50"/>
    <w:rsid w:val="0044417C"/>
    <w:rsid w:val="00574091"/>
    <w:rsid w:val="005A3C26"/>
    <w:rsid w:val="005A3FE5"/>
    <w:rsid w:val="006365FB"/>
    <w:rsid w:val="00637C76"/>
    <w:rsid w:val="006910C6"/>
    <w:rsid w:val="006B63C5"/>
    <w:rsid w:val="006E7D68"/>
    <w:rsid w:val="00753E4A"/>
    <w:rsid w:val="00777A83"/>
    <w:rsid w:val="007E7C7D"/>
    <w:rsid w:val="007F6C08"/>
    <w:rsid w:val="00833BC5"/>
    <w:rsid w:val="008374F6"/>
    <w:rsid w:val="00861FCA"/>
    <w:rsid w:val="00867E4A"/>
    <w:rsid w:val="00873937"/>
    <w:rsid w:val="00896DDC"/>
    <w:rsid w:val="008C3966"/>
    <w:rsid w:val="008D7620"/>
    <w:rsid w:val="00907E93"/>
    <w:rsid w:val="0096275A"/>
    <w:rsid w:val="0097453A"/>
    <w:rsid w:val="009A0A27"/>
    <w:rsid w:val="009E2DD0"/>
    <w:rsid w:val="00AA5ABE"/>
    <w:rsid w:val="00AB02ED"/>
    <w:rsid w:val="00AF6FAB"/>
    <w:rsid w:val="00B06DB8"/>
    <w:rsid w:val="00BC71E8"/>
    <w:rsid w:val="00BF3977"/>
    <w:rsid w:val="00C00B6A"/>
    <w:rsid w:val="00C244E3"/>
    <w:rsid w:val="00CB5C57"/>
    <w:rsid w:val="00CB7D28"/>
    <w:rsid w:val="00D274F3"/>
    <w:rsid w:val="00D636D8"/>
    <w:rsid w:val="00D91909"/>
    <w:rsid w:val="00DA0F70"/>
    <w:rsid w:val="00DA74C9"/>
    <w:rsid w:val="00DD3B6F"/>
    <w:rsid w:val="00E014A8"/>
    <w:rsid w:val="00E85B9F"/>
    <w:rsid w:val="00EE1D7B"/>
    <w:rsid w:val="00F36191"/>
    <w:rsid w:val="00F411FE"/>
    <w:rsid w:val="00F54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bidi/>
      <w:adjustRightInd w:val="0"/>
      <w:spacing w:line="288" w:lineRule="auto"/>
      <w:textAlignment w:val="center"/>
    </w:pPr>
    <w:rPr>
      <w:rFonts w:ascii="WinSoftPro-Medium" w:hAnsi="WinSoftPro-Medium" w:cs="WinSoftPro-Medium"/>
      <w:color w:val="000000"/>
      <w:sz w:val="24"/>
      <w:szCs w:val="24"/>
    </w:rPr>
  </w:style>
  <w:style w:type="paragraph" w:customStyle="1" w:styleId="Sheela">
    <w:name w:val="Sheela"/>
    <w:basedOn w:val="NoParagraphStyle"/>
    <w:uiPriority w:val="99"/>
    <w:rsid w:val="00317201"/>
    <w:pPr>
      <w:tabs>
        <w:tab w:val="left" w:pos="1304"/>
        <w:tab w:val="left" w:pos="3969"/>
      </w:tabs>
      <w:spacing w:line="380" w:lineRule="atLeast"/>
    </w:pPr>
    <w:rPr>
      <w:rFonts w:ascii="DavidMFOBold" w:hAnsi="DavidMFOBold" w:cs="David"/>
      <w:b/>
      <w:bCs/>
      <w:sz w:val="30"/>
      <w:szCs w:val="30"/>
    </w:rPr>
  </w:style>
  <w:style w:type="paragraph" w:customStyle="1" w:styleId="Sargel1">
    <w:name w:val="Sargel 1"/>
    <w:basedOn w:val="NoParagraphStyle"/>
    <w:uiPriority w:val="99"/>
    <w:rsid w:val="00317201"/>
    <w:pPr>
      <w:suppressAutoHyphens/>
      <w:spacing w:before="57" w:after="57" w:line="380" w:lineRule="atLeast"/>
    </w:pPr>
    <w:rPr>
      <w:rFonts w:ascii="David" w:hAnsi="David" w:cs="David"/>
      <w:sz w:val="30"/>
      <w:szCs w:val="30"/>
    </w:rPr>
  </w:style>
  <w:style w:type="paragraph" w:customStyle="1" w:styleId="Sargel2">
    <w:name w:val="Sargel 2"/>
    <w:basedOn w:val="NoParagraphStyle"/>
    <w:uiPriority w:val="99"/>
    <w:rsid w:val="007E7C7D"/>
    <w:pPr>
      <w:tabs>
        <w:tab w:val="left" w:pos="510"/>
      </w:tabs>
      <w:suppressAutoHyphens/>
      <w:spacing w:before="57" w:after="57" w:line="380" w:lineRule="atLeast"/>
      <w:ind w:left="510" w:hanging="510"/>
    </w:pPr>
    <w:rPr>
      <w:rFonts w:ascii="DavidMFO" w:hAnsi="DavidMFO" w:cs="David"/>
      <w:sz w:val="30"/>
      <w:szCs w:val="30"/>
    </w:rPr>
  </w:style>
  <w:style w:type="paragraph" w:customStyle="1" w:styleId="sargel-kavafrada">
    <w:name w:val="sargel-kav afrada"/>
    <w:basedOn w:val="NoParagraphStyle"/>
    <w:uiPriority w:val="99"/>
    <w:pPr>
      <w:suppressAutoHyphens/>
      <w:spacing w:before="340" w:after="340" w:line="380" w:lineRule="atLeast"/>
    </w:pPr>
    <w:rPr>
      <w:rFonts w:ascii="DavidMFO" w:hAnsi="DavidMFO" w:cs="DavidMFO"/>
      <w:sz w:val="30"/>
      <w:szCs w:val="30"/>
    </w:rPr>
  </w:style>
  <w:style w:type="paragraph" w:customStyle="1" w:styleId="Sargel1-shuratsheela">
    <w:name w:val="Sargel 1 - shurat sheela"/>
    <w:basedOn w:val="NoParagraphStyle"/>
    <w:uiPriority w:val="99"/>
    <w:rsid w:val="00F36191"/>
    <w:pPr>
      <w:suppressAutoHyphens/>
      <w:spacing w:before="283" w:after="57" w:line="380" w:lineRule="atLeast"/>
    </w:pPr>
    <w:rPr>
      <w:rFonts w:ascii="DavidMFO" w:hAnsi="DavidMFO" w:cs="David"/>
      <w:sz w:val="30"/>
      <w:szCs w:val="30"/>
    </w:rPr>
  </w:style>
  <w:style w:type="paragraph" w:customStyle="1" w:styleId="sargel1-ravbrera">
    <w:name w:val="sargel 1 - rav brera"/>
    <w:basedOn w:val="NoParagraphStyle"/>
    <w:uiPriority w:val="99"/>
    <w:pPr>
      <w:tabs>
        <w:tab w:val="left" w:pos="850"/>
        <w:tab w:val="left" w:pos="2268"/>
        <w:tab w:val="left" w:pos="3118"/>
        <w:tab w:val="left" w:pos="4535"/>
        <w:tab w:val="left" w:pos="5386"/>
        <w:tab w:val="left" w:pos="6803"/>
        <w:tab w:val="left" w:pos="7654"/>
      </w:tabs>
      <w:spacing w:before="57" w:after="57" w:line="380" w:lineRule="atLeast"/>
      <w:ind w:left="850" w:hanging="850"/>
    </w:pPr>
    <w:rPr>
      <w:rFonts w:ascii="DavidMFO" w:hAnsi="DavidMFO" w:cs="DavidMFO"/>
      <w:sz w:val="30"/>
      <w:szCs w:val="30"/>
    </w:rPr>
  </w:style>
  <w:style w:type="paragraph" w:customStyle="1" w:styleId="sargel2-ravbrera">
    <w:name w:val="sargel 2 - ravbrera"/>
    <w:basedOn w:val="NoParagraphStyle"/>
    <w:uiPriority w:val="99"/>
    <w:rsid w:val="00CB5C57"/>
    <w:pPr>
      <w:tabs>
        <w:tab w:val="left" w:pos="1417"/>
        <w:tab w:val="left" w:pos="2551"/>
        <w:tab w:val="left" w:pos="3402"/>
        <w:tab w:val="left" w:pos="4535"/>
        <w:tab w:val="left" w:pos="5386"/>
        <w:tab w:val="left" w:pos="6520"/>
        <w:tab w:val="left" w:pos="7370"/>
      </w:tabs>
      <w:suppressAutoHyphens/>
      <w:spacing w:before="57" w:after="57" w:line="380" w:lineRule="atLeast"/>
      <w:ind w:left="1417" w:hanging="850"/>
    </w:pPr>
    <w:rPr>
      <w:rFonts w:ascii="DavidMFO" w:hAnsi="DavidMFO" w:cs="David"/>
      <w:sz w:val="30"/>
      <w:szCs w:val="30"/>
    </w:rPr>
  </w:style>
  <w:style w:type="paragraph" w:customStyle="1" w:styleId="sargel4">
    <w:name w:val="sargel 4"/>
    <w:basedOn w:val="NoParagraphStyle"/>
    <w:uiPriority w:val="99"/>
    <w:pPr>
      <w:tabs>
        <w:tab w:val="left" w:pos="510"/>
        <w:tab w:val="left" w:pos="1020"/>
      </w:tabs>
      <w:spacing w:before="57" w:after="57" w:line="380" w:lineRule="atLeast"/>
      <w:ind w:left="1020" w:hanging="1020"/>
    </w:pPr>
    <w:rPr>
      <w:rFonts w:ascii="DavidMFO" w:hAnsi="DavidMFO" w:cs="DavidMFO"/>
      <w:sz w:val="30"/>
      <w:szCs w:val="30"/>
    </w:rPr>
  </w:style>
  <w:style w:type="paragraph" w:customStyle="1" w:styleId="Sargel2-kavktiva">
    <w:name w:val="Sargel 2 - kav_ktiva"/>
    <w:basedOn w:val="Sargel2"/>
    <w:uiPriority w:val="99"/>
    <w:pPr>
      <w:pBdr>
        <w:bottom w:val="single" w:sz="4" w:space="0" w:color="000000"/>
      </w:pBdr>
      <w:tabs>
        <w:tab w:val="right" w:pos="8107"/>
      </w:tabs>
      <w:spacing w:before="283"/>
    </w:pPr>
  </w:style>
  <w:style w:type="paragraph" w:customStyle="1" w:styleId="Sargel2-shuratsheela">
    <w:name w:val="Sargel 2 - shurat sheela"/>
    <w:basedOn w:val="NoParagraphStyle"/>
    <w:uiPriority w:val="99"/>
    <w:rsid w:val="0044417C"/>
    <w:pPr>
      <w:tabs>
        <w:tab w:val="left" w:pos="510"/>
      </w:tabs>
      <w:suppressAutoHyphens/>
      <w:spacing w:before="283" w:after="57" w:line="380" w:lineRule="atLeast"/>
      <w:ind w:left="510" w:hanging="510"/>
    </w:pPr>
    <w:rPr>
      <w:rFonts w:ascii="Times n" w:hAnsi="Times n" w:cs="David"/>
      <w:sz w:val="30"/>
      <w:szCs w:val="30"/>
    </w:rPr>
  </w:style>
  <w:style w:type="character" w:customStyle="1" w:styleId="5-LTR15">
    <w:name w:val="5 - LTR 15"/>
    <w:uiPriority w:val="99"/>
    <w:rPr>
      <w:rFonts w:ascii="Times-Roman" w:hAnsi="Times-Roman" w:cs="Times-Roman"/>
      <w:sz w:val="30"/>
      <w:szCs w:val="30"/>
      <w:lang w:val="en-GB"/>
    </w:rPr>
  </w:style>
  <w:style w:type="character" w:customStyle="1" w:styleId="Underline">
    <w:name w:val="Underline"/>
    <w:uiPriority w:val="99"/>
    <w:rPr>
      <w:u w:val="thick"/>
    </w:rPr>
  </w:style>
  <w:style w:type="character" w:customStyle="1" w:styleId="underline-30gray">
    <w:name w:val="underline-30%gray"/>
    <w:uiPriority w:val="99"/>
    <w:rPr>
      <w:u w:val="thick" w:color="000000"/>
    </w:rPr>
  </w:style>
  <w:style w:type="character" w:customStyle="1" w:styleId="DavidMFORegular">
    <w:name w:val="David MFO Regular"/>
    <w:uiPriority w:val="99"/>
    <w:rPr>
      <w:rFonts w:ascii="DavidMFO" w:hAnsi="DavidMFO" w:cs="DavidMFO"/>
      <w:sz w:val="30"/>
      <w:szCs w:val="30"/>
      <w:vertAlign w:val="baseline"/>
      <w:lang w:bidi="ar-SA"/>
    </w:rPr>
  </w:style>
  <w:style w:type="character" w:customStyle="1" w:styleId="DavidMFObold">
    <w:name w:val="David MFO bold"/>
    <w:uiPriority w:val="99"/>
    <w:rPr>
      <w:rFonts w:ascii="DavidMFOBold" w:hAnsi="DavidMFOBold" w:cs="DavidMFOBold"/>
      <w:b/>
      <w:bCs/>
      <w:sz w:val="30"/>
      <w:szCs w:val="30"/>
      <w:lang w:bidi="ar-SA"/>
    </w:rPr>
  </w:style>
  <w:style w:type="character" w:customStyle="1" w:styleId="Underline-0530gray">
    <w:name w:val="Underline-0.5_30%gray"/>
    <w:uiPriority w:val="99"/>
    <w:rPr>
      <w:u w:val="thick" w:color="000000"/>
    </w:rPr>
  </w:style>
  <w:style w:type="character" w:customStyle="1" w:styleId="grade5-15">
    <w:name w:val="grade 5 - 15"/>
    <w:uiPriority w:val="99"/>
    <w:rPr>
      <w:rFonts w:ascii="Times-Roman" w:hAnsi="Times-Roman" w:cs="Times-Roman"/>
      <w:sz w:val="30"/>
      <w:szCs w:val="30"/>
      <w:lang w:val="en-GB"/>
    </w:rPr>
  </w:style>
  <w:style w:type="character" w:customStyle="1" w:styleId="grade8-Characters13">
    <w:name w:val="grade 8 - Characters 13"/>
    <w:uiPriority w:val="99"/>
    <w:rPr>
      <w:rFonts w:ascii="Times-Roman" w:hAnsi="Times-Roman" w:cs="Times-Roman"/>
      <w:sz w:val="26"/>
      <w:szCs w:val="26"/>
      <w:lang w:val="en-GB"/>
    </w:rPr>
  </w:style>
  <w:style w:type="paragraph" w:customStyle="1" w:styleId="HanchyutClaliyut-dafshaar">
    <w:name w:val="Hanchyut Claliyut-daf shaar"/>
    <w:basedOn w:val="NoParagraphStyle"/>
    <w:uiPriority w:val="99"/>
    <w:rsid w:val="00C244E3"/>
    <w:pPr>
      <w:tabs>
        <w:tab w:val="left" w:pos="283"/>
      </w:tabs>
      <w:spacing w:before="57" w:after="57" w:line="380" w:lineRule="atLeast"/>
    </w:pPr>
    <w:rPr>
      <w:rFonts w:ascii="DavidMFO" w:hAnsi="DavidMFO" w:cs="DavidMFO"/>
      <w:sz w:val="30"/>
      <w:szCs w:val="30"/>
    </w:rPr>
  </w:style>
  <w:style w:type="character" w:customStyle="1" w:styleId="grade8-Num15">
    <w:name w:val="grade 8 - Num 15"/>
    <w:uiPriority w:val="99"/>
    <w:rsid w:val="00C244E3"/>
    <w:rPr>
      <w:rFonts w:ascii="Times-Roman" w:hAnsi="Times-Roman" w:cs="Times-Roman"/>
      <w:sz w:val="30"/>
      <w:szCs w:val="30"/>
      <w:lang w:val="en-GB"/>
    </w:rPr>
  </w:style>
  <w:style w:type="character" w:customStyle="1" w:styleId="davidMFregular">
    <w:name w:val="david MF regular"/>
    <w:uiPriority w:val="99"/>
    <w:rsid w:val="00C244E3"/>
    <w:rPr>
      <w:rFonts w:ascii="DavidMFO" w:hAnsi="DavidMFO"/>
      <w:lang w:bidi="ar-SA"/>
    </w:rPr>
  </w:style>
  <w:style w:type="character" w:customStyle="1" w:styleId="misparshlili">
    <w:name w:val="mispar shlili"/>
    <w:uiPriority w:val="99"/>
    <w:rsid w:val="00C244E3"/>
    <w:rPr>
      <w:rFonts w:ascii="Times-Roman" w:hAnsi="Times-Roman" w:cs="Times-Roman"/>
      <w:spacing w:val="15"/>
      <w:sz w:val="30"/>
      <w:szCs w:val="30"/>
      <w:lang w:val="en-GB"/>
    </w:rPr>
  </w:style>
  <w:style w:type="paragraph" w:customStyle="1" w:styleId="a3">
    <w:name w:val="רב ברירה"/>
    <w:basedOn w:val="a"/>
    <w:qFormat/>
    <w:rsid w:val="0025528E"/>
    <w:pPr>
      <w:widowControl w:val="0"/>
      <w:suppressAutoHyphens/>
      <w:autoSpaceDE w:val="0"/>
      <w:autoSpaceDN w:val="0"/>
      <w:adjustRightInd w:val="0"/>
      <w:spacing w:before="57" w:after="57" w:line="380" w:lineRule="atLeast"/>
      <w:ind w:left="850" w:hanging="851"/>
      <w:textAlignment w:val="center"/>
    </w:pPr>
    <w:rPr>
      <w:rFonts w:ascii="DavidMFO" w:hAnsi="DavidMFO" w:cs="David"/>
      <w:color w:val="000000"/>
      <w:position w:val="-6"/>
      <w:sz w:val="20"/>
      <w:szCs w:val="20"/>
      <w:lang w:bidi="ar-SA"/>
    </w:rPr>
  </w:style>
  <w:style w:type="character" w:customStyle="1" w:styleId="LTR">
    <w:name w:val="LTR"/>
    <w:uiPriority w:val="99"/>
    <w:rsid w:val="007E7C7D"/>
    <w:rPr>
      <w:rFonts w:ascii="Times New Roman" w:hAnsi="Times New Roman" w:cs="Times New Roman"/>
      <w:sz w:val="30"/>
      <w:lang w:val="en-GB"/>
    </w:rPr>
  </w:style>
  <w:style w:type="paragraph" w:styleId="a4">
    <w:name w:val="header"/>
    <w:basedOn w:val="a"/>
    <w:link w:val="a5"/>
    <w:uiPriority w:val="99"/>
    <w:unhideWhenUsed/>
    <w:rsid w:val="005A3C26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basedOn w:val="a0"/>
    <w:link w:val="a4"/>
    <w:uiPriority w:val="99"/>
    <w:rsid w:val="005A3C26"/>
  </w:style>
  <w:style w:type="paragraph" w:styleId="a6">
    <w:name w:val="footer"/>
    <w:basedOn w:val="a"/>
    <w:link w:val="a7"/>
    <w:uiPriority w:val="99"/>
    <w:unhideWhenUsed/>
    <w:rsid w:val="005A3C26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6"/>
    <w:uiPriority w:val="99"/>
    <w:rsid w:val="005A3C26"/>
  </w:style>
  <w:style w:type="paragraph" w:styleId="a8">
    <w:name w:val="Balloon Text"/>
    <w:basedOn w:val="a"/>
    <w:link w:val="a9"/>
    <w:uiPriority w:val="99"/>
    <w:semiHidden/>
    <w:unhideWhenUsed/>
    <w:rsid w:val="005A3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uiPriority w:val="99"/>
    <w:semiHidden/>
    <w:rsid w:val="005A3C26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317201"/>
    <w:pPr>
      <w:widowControl w:val="0"/>
      <w:suppressAutoHyphens/>
      <w:autoSpaceDE w:val="0"/>
      <w:autoSpaceDN w:val="0"/>
      <w:adjustRightInd w:val="0"/>
      <w:spacing w:line="264" w:lineRule="auto"/>
      <w:ind w:left="720"/>
      <w:textAlignment w:val="center"/>
    </w:pPr>
    <w:rPr>
      <w:rFonts w:ascii="Times-Roman" w:eastAsiaTheme="minorEastAsia" w:hAnsi="Times-Roman" w:cs="Times-Roman"/>
      <w:color w:val="000000"/>
    </w:rPr>
  </w:style>
  <w:style w:type="paragraph" w:customStyle="1" w:styleId="sargel2-shuratktiva">
    <w:name w:val="sargel2 - shurat ktiva"/>
    <w:basedOn w:val="NoParagraphStyle"/>
    <w:uiPriority w:val="99"/>
    <w:rsid w:val="00317201"/>
    <w:pPr>
      <w:pBdr>
        <w:top w:val="single" w:sz="4" w:space="0" w:color="000000"/>
      </w:pBdr>
      <w:tabs>
        <w:tab w:val="left" w:pos="510"/>
      </w:tabs>
      <w:suppressAutoHyphens/>
      <w:spacing w:before="340" w:line="380" w:lineRule="atLeast"/>
      <w:ind w:left="510" w:hanging="510"/>
    </w:pPr>
    <w:rPr>
      <w:rFonts w:eastAsiaTheme="minorEastAsia"/>
      <w:u w:val="thick"/>
    </w:rPr>
  </w:style>
  <w:style w:type="paragraph" w:customStyle="1" w:styleId="sargel3">
    <w:name w:val="sargel 3"/>
    <w:basedOn w:val="NoParagraphStyle"/>
    <w:uiPriority w:val="99"/>
    <w:rsid w:val="00317201"/>
    <w:pPr>
      <w:tabs>
        <w:tab w:val="left" w:pos="1020"/>
      </w:tabs>
      <w:spacing w:before="57" w:after="57" w:line="380" w:lineRule="atLeast"/>
      <w:ind w:left="1020" w:hanging="510"/>
    </w:pPr>
    <w:rPr>
      <w:rFonts w:ascii="DavidMFO" w:eastAsiaTheme="minorEastAsia" w:hAnsi="DavidMFO" w:cs="DavidMFO"/>
      <w:sz w:val="30"/>
      <w:szCs w:val="30"/>
    </w:rPr>
  </w:style>
  <w:style w:type="character" w:customStyle="1" w:styleId="Times">
    <w:name w:val="Times"/>
    <w:uiPriority w:val="99"/>
    <w:rsid w:val="00317201"/>
    <w:rPr>
      <w:rFonts w:ascii="Times-Roman" w:hAnsi="Times-Roman" w:cs="Times-Roman"/>
      <w:w w:val="100"/>
      <w:sz w:val="30"/>
      <w:szCs w:val="30"/>
      <w:lang w:val="en-GB"/>
    </w:rPr>
  </w:style>
  <w:style w:type="character" w:customStyle="1" w:styleId="Verdana-regular">
    <w:name w:val="Verdana-regular"/>
    <w:uiPriority w:val="99"/>
    <w:rsid w:val="00317201"/>
    <w:rPr>
      <w:rFonts w:ascii="Verdana" w:hAnsi="Verdana" w:cs="Verdana"/>
      <w:sz w:val="24"/>
      <w:szCs w:val="24"/>
      <w:lang w:bidi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bidi/>
      <w:adjustRightInd w:val="0"/>
      <w:spacing w:line="288" w:lineRule="auto"/>
      <w:textAlignment w:val="center"/>
    </w:pPr>
    <w:rPr>
      <w:rFonts w:ascii="WinSoftPro-Medium" w:hAnsi="WinSoftPro-Medium" w:cs="WinSoftPro-Medium"/>
      <w:color w:val="000000"/>
      <w:sz w:val="24"/>
      <w:szCs w:val="24"/>
    </w:rPr>
  </w:style>
  <w:style w:type="paragraph" w:customStyle="1" w:styleId="Sheela">
    <w:name w:val="Sheela"/>
    <w:basedOn w:val="NoParagraphStyle"/>
    <w:uiPriority w:val="99"/>
    <w:rsid w:val="00317201"/>
    <w:pPr>
      <w:tabs>
        <w:tab w:val="left" w:pos="1304"/>
        <w:tab w:val="left" w:pos="3969"/>
      </w:tabs>
      <w:spacing w:line="380" w:lineRule="atLeast"/>
    </w:pPr>
    <w:rPr>
      <w:rFonts w:ascii="DavidMFOBold" w:hAnsi="DavidMFOBold" w:cs="David"/>
      <w:b/>
      <w:bCs/>
      <w:sz w:val="30"/>
      <w:szCs w:val="30"/>
    </w:rPr>
  </w:style>
  <w:style w:type="paragraph" w:customStyle="1" w:styleId="Sargel1">
    <w:name w:val="Sargel 1"/>
    <w:basedOn w:val="NoParagraphStyle"/>
    <w:uiPriority w:val="99"/>
    <w:rsid w:val="00317201"/>
    <w:pPr>
      <w:suppressAutoHyphens/>
      <w:spacing w:before="57" w:after="57" w:line="380" w:lineRule="atLeast"/>
    </w:pPr>
    <w:rPr>
      <w:rFonts w:ascii="David" w:hAnsi="David" w:cs="David"/>
      <w:sz w:val="30"/>
      <w:szCs w:val="30"/>
    </w:rPr>
  </w:style>
  <w:style w:type="paragraph" w:customStyle="1" w:styleId="Sargel2">
    <w:name w:val="Sargel 2"/>
    <w:basedOn w:val="NoParagraphStyle"/>
    <w:uiPriority w:val="99"/>
    <w:rsid w:val="007E7C7D"/>
    <w:pPr>
      <w:tabs>
        <w:tab w:val="left" w:pos="510"/>
      </w:tabs>
      <w:suppressAutoHyphens/>
      <w:spacing w:before="57" w:after="57" w:line="380" w:lineRule="atLeast"/>
      <w:ind w:left="510" w:hanging="510"/>
    </w:pPr>
    <w:rPr>
      <w:rFonts w:ascii="DavidMFO" w:hAnsi="DavidMFO" w:cs="David"/>
      <w:sz w:val="30"/>
      <w:szCs w:val="30"/>
    </w:rPr>
  </w:style>
  <w:style w:type="paragraph" w:customStyle="1" w:styleId="sargel-kavafrada">
    <w:name w:val="sargel-kav afrada"/>
    <w:basedOn w:val="NoParagraphStyle"/>
    <w:uiPriority w:val="99"/>
    <w:pPr>
      <w:suppressAutoHyphens/>
      <w:spacing w:before="340" w:after="340" w:line="380" w:lineRule="atLeast"/>
    </w:pPr>
    <w:rPr>
      <w:rFonts w:ascii="DavidMFO" w:hAnsi="DavidMFO" w:cs="DavidMFO"/>
      <w:sz w:val="30"/>
      <w:szCs w:val="30"/>
    </w:rPr>
  </w:style>
  <w:style w:type="paragraph" w:customStyle="1" w:styleId="Sargel1-shuratsheela">
    <w:name w:val="Sargel 1 - shurat sheela"/>
    <w:basedOn w:val="NoParagraphStyle"/>
    <w:uiPriority w:val="99"/>
    <w:rsid w:val="00F36191"/>
    <w:pPr>
      <w:suppressAutoHyphens/>
      <w:spacing w:before="283" w:after="57" w:line="380" w:lineRule="atLeast"/>
    </w:pPr>
    <w:rPr>
      <w:rFonts w:ascii="DavidMFO" w:hAnsi="DavidMFO" w:cs="David"/>
      <w:sz w:val="30"/>
      <w:szCs w:val="30"/>
    </w:rPr>
  </w:style>
  <w:style w:type="paragraph" w:customStyle="1" w:styleId="sargel1-ravbrera">
    <w:name w:val="sargel 1 - rav brera"/>
    <w:basedOn w:val="NoParagraphStyle"/>
    <w:uiPriority w:val="99"/>
    <w:pPr>
      <w:tabs>
        <w:tab w:val="left" w:pos="850"/>
        <w:tab w:val="left" w:pos="2268"/>
        <w:tab w:val="left" w:pos="3118"/>
        <w:tab w:val="left" w:pos="4535"/>
        <w:tab w:val="left" w:pos="5386"/>
        <w:tab w:val="left" w:pos="6803"/>
        <w:tab w:val="left" w:pos="7654"/>
      </w:tabs>
      <w:spacing w:before="57" w:after="57" w:line="380" w:lineRule="atLeast"/>
      <w:ind w:left="850" w:hanging="850"/>
    </w:pPr>
    <w:rPr>
      <w:rFonts w:ascii="DavidMFO" w:hAnsi="DavidMFO" w:cs="DavidMFO"/>
      <w:sz w:val="30"/>
      <w:szCs w:val="30"/>
    </w:rPr>
  </w:style>
  <w:style w:type="paragraph" w:customStyle="1" w:styleId="sargel2-ravbrera">
    <w:name w:val="sargel 2 - ravbrera"/>
    <w:basedOn w:val="NoParagraphStyle"/>
    <w:uiPriority w:val="99"/>
    <w:rsid w:val="00CB5C57"/>
    <w:pPr>
      <w:tabs>
        <w:tab w:val="left" w:pos="1417"/>
        <w:tab w:val="left" w:pos="2551"/>
        <w:tab w:val="left" w:pos="3402"/>
        <w:tab w:val="left" w:pos="4535"/>
        <w:tab w:val="left" w:pos="5386"/>
        <w:tab w:val="left" w:pos="6520"/>
        <w:tab w:val="left" w:pos="7370"/>
      </w:tabs>
      <w:suppressAutoHyphens/>
      <w:spacing w:before="57" w:after="57" w:line="380" w:lineRule="atLeast"/>
      <w:ind w:left="1417" w:hanging="850"/>
    </w:pPr>
    <w:rPr>
      <w:rFonts w:ascii="DavidMFO" w:hAnsi="DavidMFO" w:cs="David"/>
      <w:sz w:val="30"/>
      <w:szCs w:val="30"/>
    </w:rPr>
  </w:style>
  <w:style w:type="paragraph" w:customStyle="1" w:styleId="sargel4">
    <w:name w:val="sargel 4"/>
    <w:basedOn w:val="NoParagraphStyle"/>
    <w:uiPriority w:val="99"/>
    <w:pPr>
      <w:tabs>
        <w:tab w:val="left" w:pos="510"/>
        <w:tab w:val="left" w:pos="1020"/>
      </w:tabs>
      <w:spacing w:before="57" w:after="57" w:line="380" w:lineRule="atLeast"/>
      <w:ind w:left="1020" w:hanging="1020"/>
    </w:pPr>
    <w:rPr>
      <w:rFonts w:ascii="DavidMFO" w:hAnsi="DavidMFO" w:cs="DavidMFO"/>
      <w:sz w:val="30"/>
      <w:szCs w:val="30"/>
    </w:rPr>
  </w:style>
  <w:style w:type="paragraph" w:customStyle="1" w:styleId="Sargel2-kavktiva">
    <w:name w:val="Sargel 2 - kav_ktiva"/>
    <w:basedOn w:val="Sargel2"/>
    <w:uiPriority w:val="99"/>
    <w:pPr>
      <w:pBdr>
        <w:bottom w:val="single" w:sz="4" w:space="0" w:color="000000"/>
      </w:pBdr>
      <w:tabs>
        <w:tab w:val="right" w:pos="8107"/>
      </w:tabs>
      <w:spacing w:before="283"/>
    </w:pPr>
  </w:style>
  <w:style w:type="paragraph" w:customStyle="1" w:styleId="Sargel2-shuratsheela">
    <w:name w:val="Sargel 2 - shurat sheela"/>
    <w:basedOn w:val="NoParagraphStyle"/>
    <w:uiPriority w:val="99"/>
    <w:rsid w:val="0044417C"/>
    <w:pPr>
      <w:tabs>
        <w:tab w:val="left" w:pos="510"/>
      </w:tabs>
      <w:suppressAutoHyphens/>
      <w:spacing w:before="283" w:after="57" w:line="380" w:lineRule="atLeast"/>
      <w:ind w:left="510" w:hanging="510"/>
    </w:pPr>
    <w:rPr>
      <w:rFonts w:ascii="Times n" w:hAnsi="Times n" w:cs="David"/>
      <w:sz w:val="30"/>
      <w:szCs w:val="30"/>
    </w:rPr>
  </w:style>
  <w:style w:type="character" w:customStyle="1" w:styleId="5-LTR15">
    <w:name w:val="5 - LTR 15"/>
    <w:uiPriority w:val="99"/>
    <w:rPr>
      <w:rFonts w:ascii="Times-Roman" w:hAnsi="Times-Roman" w:cs="Times-Roman"/>
      <w:sz w:val="30"/>
      <w:szCs w:val="30"/>
      <w:lang w:val="en-GB"/>
    </w:rPr>
  </w:style>
  <w:style w:type="character" w:customStyle="1" w:styleId="Underline">
    <w:name w:val="Underline"/>
    <w:uiPriority w:val="99"/>
    <w:rPr>
      <w:u w:val="thick"/>
    </w:rPr>
  </w:style>
  <w:style w:type="character" w:customStyle="1" w:styleId="underline-30gray">
    <w:name w:val="underline-30%gray"/>
    <w:uiPriority w:val="99"/>
    <w:rPr>
      <w:u w:val="thick" w:color="000000"/>
    </w:rPr>
  </w:style>
  <w:style w:type="character" w:customStyle="1" w:styleId="DavidMFORegular">
    <w:name w:val="David MFO Regular"/>
    <w:uiPriority w:val="99"/>
    <w:rPr>
      <w:rFonts w:ascii="DavidMFO" w:hAnsi="DavidMFO" w:cs="DavidMFO"/>
      <w:sz w:val="30"/>
      <w:szCs w:val="30"/>
      <w:vertAlign w:val="baseline"/>
      <w:lang w:bidi="ar-SA"/>
    </w:rPr>
  </w:style>
  <w:style w:type="character" w:customStyle="1" w:styleId="DavidMFObold">
    <w:name w:val="David MFO bold"/>
    <w:uiPriority w:val="99"/>
    <w:rPr>
      <w:rFonts w:ascii="DavidMFOBold" w:hAnsi="DavidMFOBold" w:cs="DavidMFOBold"/>
      <w:b/>
      <w:bCs/>
      <w:sz w:val="30"/>
      <w:szCs w:val="30"/>
      <w:lang w:bidi="ar-SA"/>
    </w:rPr>
  </w:style>
  <w:style w:type="character" w:customStyle="1" w:styleId="Underline-0530gray">
    <w:name w:val="Underline-0.5_30%gray"/>
    <w:uiPriority w:val="99"/>
    <w:rPr>
      <w:u w:val="thick" w:color="000000"/>
    </w:rPr>
  </w:style>
  <w:style w:type="character" w:customStyle="1" w:styleId="grade5-15">
    <w:name w:val="grade 5 - 15"/>
    <w:uiPriority w:val="99"/>
    <w:rPr>
      <w:rFonts w:ascii="Times-Roman" w:hAnsi="Times-Roman" w:cs="Times-Roman"/>
      <w:sz w:val="30"/>
      <w:szCs w:val="30"/>
      <w:lang w:val="en-GB"/>
    </w:rPr>
  </w:style>
  <w:style w:type="character" w:customStyle="1" w:styleId="grade8-Characters13">
    <w:name w:val="grade 8 - Characters 13"/>
    <w:uiPriority w:val="99"/>
    <w:rPr>
      <w:rFonts w:ascii="Times-Roman" w:hAnsi="Times-Roman" w:cs="Times-Roman"/>
      <w:sz w:val="26"/>
      <w:szCs w:val="26"/>
      <w:lang w:val="en-GB"/>
    </w:rPr>
  </w:style>
  <w:style w:type="paragraph" w:customStyle="1" w:styleId="HanchyutClaliyut-dafshaar">
    <w:name w:val="Hanchyut Claliyut-daf shaar"/>
    <w:basedOn w:val="NoParagraphStyle"/>
    <w:uiPriority w:val="99"/>
    <w:rsid w:val="00C244E3"/>
    <w:pPr>
      <w:tabs>
        <w:tab w:val="left" w:pos="283"/>
      </w:tabs>
      <w:spacing w:before="57" w:after="57" w:line="380" w:lineRule="atLeast"/>
    </w:pPr>
    <w:rPr>
      <w:rFonts w:ascii="DavidMFO" w:hAnsi="DavidMFO" w:cs="DavidMFO"/>
      <w:sz w:val="30"/>
      <w:szCs w:val="30"/>
    </w:rPr>
  </w:style>
  <w:style w:type="character" w:customStyle="1" w:styleId="grade8-Num15">
    <w:name w:val="grade 8 - Num 15"/>
    <w:uiPriority w:val="99"/>
    <w:rsid w:val="00C244E3"/>
    <w:rPr>
      <w:rFonts w:ascii="Times-Roman" w:hAnsi="Times-Roman" w:cs="Times-Roman"/>
      <w:sz w:val="30"/>
      <w:szCs w:val="30"/>
      <w:lang w:val="en-GB"/>
    </w:rPr>
  </w:style>
  <w:style w:type="character" w:customStyle="1" w:styleId="davidMFregular">
    <w:name w:val="david MF regular"/>
    <w:uiPriority w:val="99"/>
    <w:rsid w:val="00C244E3"/>
    <w:rPr>
      <w:rFonts w:ascii="DavidMFO" w:hAnsi="DavidMFO"/>
      <w:lang w:bidi="ar-SA"/>
    </w:rPr>
  </w:style>
  <w:style w:type="character" w:customStyle="1" w:styleId="misparshlili">
    <w:name w:val="mispar shlili"/>
    <w:uiPriority w:val="99"/>
    <w:rsid w:val="00C244E3"/>
    <w:rPr>
      <w:rFonts w:ascii="Times-Roman" w:hAnsi="Times-Roman" w:cs="Times-Roman"/>
      <w:spacing w:val="15"/>
      <w:sz w:val="30"/>
      <w:szCs w:val="30"/>
      <w:lang w:val="en-GB"/>
    </w:rPr>
  </w:style>
  <w:style w:type="paragraph" w:customStyle="1" w:styleId="a3">
    <w:name w:val="רב ברירה"/>
    <w:basedOn w:val="a"/>
    <w:qFormat/>
    <w:rsid w:val="0025528E"/>
    <w:pPr>
      <w:widowControl w:val="0"/>
      <w:suppressAutoHyphens/>
      <w:autoSpaceDE w:val="0"/>
      <w:autoSpaceDN w:val="0"/>
      <w:adjustRightInd w:val="0"/>
      <w:spacing w:before="57" w:after="57" w:line="380" w:lineRule="atLeast"/>
      <w:ind w:left="850" w:hanging="851"/>
      <w:textAlignment w:val="center"/>
    </w:pPr>
    <w:rPr>
      <w:rFonts w:ascii="DavidMFO" w:hAnsi="DavidMFO" w:cs="David"/>
      <w:color w:val="000000"/>
      <w:position w:val="-6"/>
      <w:sz w:val="20"/>
      <w:szCs w:val="20"/>
      <w:lang w:bidi="ar-SA"/>
    </w:rPr>
  </w:style>
  <w:style w:type="character" w:customStyle="1" w:styleId="LTR">
    <w:name w:val="LTR"/>
    <w:uiPriority w:val="99"/>
    <w:rsid w:val="007E7C7D"/>
    <w:rPr>
      <w:rFonts w:ascii="Times New Roman" w:hAnsi="Times New Roman" w:cs="Times New Roman"/>
      <w:sz w:val="30"/>
      <w:lang w:val="en-GB"/>
    </w:rPr>
  </w:style>
  <w:style w:type="paragraph" w:styleId="a4">
    <w:name w:val="header"/>
    <w:basedOn w:val="a"/>
    <w:link w:val="a5"/>
    <w:uiPriority w:val="99"/>
    <w:unhideWhenUsed/>
    <w:rsid w:val="005A3C26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basedOn w:val="a0"/>
    <w:link w:val="a4"/>
    <w:uiPriority w:val="99"/>
    <w:rsid w:val="005A3C26"/>
  </w:style>
  <w:style w:type="paragraph" w:styleId="a6">
    <w:name w:val="footer"/>
    <w:basedOn w:val="a"/>
    <w:link w:val="a7"/>
    <w:uiPriority w:val="99"/>
    <w:unhideWhenUsed/>
    <w:rsid w:val="005A3C26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6"/>
    <w:uiPriority w:val="99"/>
    <w:rsid w:val="005A3C26"/>
  </w:style>
  <w:style w:type="paragraph" w:styleId="a8">
    <w:name w:val="Balloon Text"/>
    <w:basedOn w:val="a"/>
    <w:link w:val="a9"/>
    <w:uiPriority w:val="99"/>
    <w:semiHidden/>
    <w:unhideWhenUsed/>
    <w:rsid w:val="005A3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uiPriority w:val="99"/>
    <w:semiHidden/>
    <w:rsid w:val="005A3C26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317201"/>
    <w:pPr>
      <w:widowControl w:val="0"/>
      <w:suppressAutoHyphens/>
      <w:autoSpaceDE w:val="0"/>
      <w:autoSpaceDN w:val="0"/>
      <w:adjustRightInd w:val="0"/>
      <w:spacing w:line="264" w:lineRule="auto"/>
      <w:ind w:left="720"/>
      <w:textAlignment w:val="center"/>
    </w:pPr>
    <w:rPr>
      <w:rFonts w:ascii="Times-Roman" w:eastAsiaTheme="minorEastAsia" w:hAnsi="Times-Roman" w:cs="Times-Roman"/>
      <w:color w:val="000000"/>
    </w:rPr>
  </w:style>
  <w:style w:type="paragraph" w:customStyle="1" w:styleId="sargel2-shuratktiva">
    <w:name w:val="sargel2 - shurat ktiva"/>
    <w:basedOn w:val="NoParagraphStyle"/>
    <w:uiPriority w:val="99"/>
    <w:rsid w:val="00317201"/>
    <w:pPr>
      <w:pBdr>
        <w:top w:val="single" w:sz="4" w:space="0" w:color="000000"/>
      </w:pBdr>
      <w:tabs>
        <w:tab w:val="left" w:pos="510"/>
      </w:tabs>
      <w:suppressAutoHyphens/>
      <w:spacing w:before="340" w:line="380" w:lineRule="atLeast"/>
      <w:ind w:left="510" w:hanging="510"/>
    </w:pPr>
    <w:rPr>
      <w:rFonts w:eastAsiaTheme="minorEastAsia"/>
      <w:u w:val="thick"/>
    </w:rPr>
  </w:style>
  <w:style w:type="paragraph" w:customStyle="1" w:styleId="sargel3">
    <w:name w:val="sargel 3"/>
    <w:basedOn w:val="NoParagraphStyle"/>
    <w:uiPriority w:val="99"/>
    <w:rsid w:val="00317201"/>
    <w:pPr>
      <w:tabs>
        <w:tab w:val="left" w:pos="1020"/>
      </w:tabs>
      <w:spacing w:before="57" w:after="57" w:line="380" w:lineRule="atLeast"/>
      <w:ind w:left="1020" w:hanging="510"/>
    </w:pPr>
    <w:rPr>
      <w:rFonts w:ascii="DavidMFO" w:eastAsiaTheme="minorEastAsia" w:hAnsi="DavidMFO" w:cs="DavidMFO"/>
      <w:sz w:val="30"/>
      <w:szCs w:val="30"/>
    </w:rPr>
  </w:style>
  <w:style w:type="character" w:customStyle="1" w:styleId="Times">
    <w:name w:val="Times"/>
    <w:uiPriority w:val="99"/>
    <w:rsid w:val="00317201"/>
    <w:rPr>
      <w:rFonts w:ascii="Times-Roman" w:hAnsi="Times-Roman" w:cs="Times-Roman"/>
      <w:w w:val="100"/>
      <w:sz w:val="30"/>
      <w:szCs w:val="30"/>
      <w:lang w:val="en-GB"/>
    </w:rPr>
  </w:style>
  <w:style w:type="character" w:customStyle="1" w:styleId="Verdana-regular">
    <w:name w:val="Verdana-regular"/>
    <w:uiPriority w:val="99"/>
    <w:rsid w:val="00317201"/>
    <w:rPr>
      <w:rFonts w:ascii="Verdana" w:hAnsi="Verdana" w:cs="Verdana"/>
      <w:sz w:val="24"/>
      <w:szCs w:val="24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0.wmf"/><Relationship Id="rId26" Type="http://schemas.openxmlformats.org/officeDocument/2006/relationships/image" Target="media/image14.jpg"/><Relationship Id="rId39" Type="http://schemas.openxmlformats.org/officeDocument/2006/relationships/footer" Target="footer3.xml"/><Relationship Id="rId3" Type="http://schemas.microsoft.com/office/2007/relationships/stylesWithEffects" Target="stylesWithEffects.xml"/><Relationship Id="rId21" Type="http://schemas.openxmlformats.org/officeDocument/2006/relationships/oleObject" Target="embeddings/oleObject3.bin"/><Relationship Id="rId34" Type="http://schemas.openxmlformats.org/officeDocument/2006/relationships/image" Target="media/image21.jp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9.jpg"/><Relationship Id="rId25" Type="http://schemas.openxmlformats.org/officeDocument/2006/relationships/oleObject" Target="embeddings/oleObject5.bin"/><Relationship Id="rId33" Type="http://schemas.openxmlformats.org/officeDocument/2006/relationships/image" Target="media/image20.jpg"/><Relationship Id="rId38" Type="http://schemas.openxmlformats.org/officeDocument/2006/relationships/image" Target="media/image22.jpg"/><Relationship Id="rId2" Type="http://schemas.openxmlformats.org/officeDocument/2006/relationships/styles" Target="styles.xml"/><Relationship Id="rId16" Type="http://schemas.openxmlformats.org/officeDocument/2006/relationships/image" Target="media/image8.jpg"/><Relationship Id="rId20" Type="http://schemas.openxmlformats.org/officeDocument/2006/relationships/image" Target="media/image11.wmf"/><Relationship Id="rId29" Type="http://schemas.openxmlformats.org/officeDocument/2006/relationships/image" Target="media/image16.jp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3.wmf"/><Relationship Id="rId32" Type="http://schemas.openxmlformats.org/officeDocument/2006/relationships/image" Target="media/image19.jpg"/><Relationship Id="rId37" Type="http://schemas.openxmlformats.org/officeDocument/2006/relationships/footer" Target="footer2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23" Type="http://schemas.openxmlformats.org/officeDocument/2006/relationships/oleObject" Target="embeddings/oleObject4.bin"/><Relationship Id="rId28" Type="http://schemas.openxmlformats.org/officeDocument/2006/relationships/oleObject" Target="embeddings/oleObject6.bin"/><Relationship Id="rId36" Type="http://schemas.openxmlformats.org/officeDocument/2006/relationships/header" Target="header1.xml"/><Relationship Id="rId10" Type="http://schemas.openxmlformats.org/officeDocument/2006/relationships/image" Target="media/image3.jpg"/><Relationship Id="rId19" Type="http://schemas.openxmlformats.org/officeDocument/2006/relationships/oleObject" Target="embeddings/oleObject2.bin"/><Relationship Id="rId31" Type="http://schemas.openxmlformats.org/officeDocument/2006/relationships/image" Target="media/image18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wmf"/><Relationship Id="rId22" Type="http://schemas.openxmlformats.org/officeDocument/2006/relationships/image" Target="media/image12.wmf"/><Relationship Id="rId27" Type="http://schemas.openxmlformats.org/officeDocument/2006/relationships/image" Target="media/image15.wmf"/><Relationship Id="rId30" Type="http://schemas.openxmlformats.org/officeDocument/2006/relationships/image" Target="media/image17.jpg"/><Relationship Id="rId35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Meitzav%202013\EXAMS\MATH\CLASS%208\VERSION%20A\SOF\INTERNET\WORD\32-MAT-013-8A-SOF-net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A652F9-6B4A-40B0-9471-7FA9CF075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32-MAT-013-8A-SOF-net.dot</Template>
  <TotalTime>392</TotalTime>
  <Pages>26</Pages>
  <Words>1150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Shanig</dc:creator>
  <cp:keywords/>
  <dc:description/>
  <cp:lastModifiedBy>Shani Guetta</cp:lastModifiedBy>
  <cp:revision>36</cp:revision>
  <cp:lastPrinted>2014-09-09T05:02:00Z</cp:lastPrinted>
  <dcterms:created xsi:type="dcterms:W3CDTF">2013-04-22T08:24:00Z</dcterms:created>
  <dcterms:modified xsi:type="dcterms:W3CDTF">2014-09-09T05:02:00Z</dcterms:modified>
</cp:coreProperties>
</file>